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166836F" w14:textId="77777777" w:rsidR="00BA2570" w:rsidRPr="009745C6" w:rsidRDefault="00BA2570" w:rsidP="00BA2570">
      <w:pPr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9745C6">
        <w:rPr>
          <w:rFonts w:ascii="Times New Roman" w:hAnsi="Times New Roman" w:cs="Times New Roman"/>
          <w:b/>
          <w:sz w:val="28"/>
          <w:szCs w:val="28"/>
          <w:u w:val="single"/>
        </w:rPr>
        <w:t>Application Form</w:t>
      </w:r>
    </w:p>
    <w:p w14:paraId="74CD0AEB" w14:textId="75A441FF" w:rsidR="00BA2570" w:rsidRPr="00A9186C" w:rsidRDefault="00BA2570" w:rsidP="00BA2570">
      <w:pPr>
        <w:jc w:val="center"/>
        <w:rPr>
          <w:rFonts w:ascii="Times New Roman" w:hAnsi="Times New Roman" w:cs="Times New Roman"/>
          <w:sz w:val="28"/>
          <w:szCs w:val="28"/>
          <w:u w:val="single"/>
        </w:rPr>
      </w:pPr>
      <w:r w:rsidRPr="00A9186C">
        <w:rPr>
          <w:rFonts w:ascii="Times New Roman" w:hAnsi="Times New Roman" w:cs="Times New Roman"/>
          <w:b/>
          <w:bCs/>
          <w:sz w:val="28"/>
          <w:szCs w:val="28"/>
          <w:u w:val="single"/>
        </w:rPr>
        <w:t xml:space="preserve">Junior Research Fellow (JRF) in a </w:t>
      </w:r>
      <w:r w:rsidR="008D20C0" w:rsidRPr="00A9186C">
        <w:rPr>
          <w:rFonts w:ascii="Times New Roman" w:hAnsi="Times New Roman" w:cs="Times New Roman"/>
          <w:b/>
          <w:sz w:val="28"/>
          <w:szCs w:val="28"/>
          <w:u w:val="single"/>
        </w:rPr>
        <w:t>Anusandh</w:t>
      </w:r>
      <w:r w:rsidR="00A9186C">
        <w:rPr>
          <w:rFonts w:ascii="Times New Roman" w:hAnsi="Times New Roman" w:cs="Times New Roman"/>
          <w:b/>
          <w:sz w:val="28"/>
          <w:szCs w:val="28"/>
          <w:u w:val="single"/>
        </w:rPr>
        <w:t>an National Research Foundation</w:t>
      </w:r>
      <w:r w:rsidR="008D20C0" w:rsidRPr="00A9186C">
        <w:rPr>
          <w:rFonts w:ascii="Times New Roman" w:hAnsi="Times New Roman" w:cs="Times New Roman"/>
          <w:b/>
          <w:sz w:val="28"/>
          <w:szCs w:val="28"/>
          <w:u w:val="single"/>
        </w:rPr>
        <w:t xml:space="preserve"> </w:t>
      </w:r>
      <w:r w:rsidR="00A9186C">
        <w:rPr>
          <w:rFonts w:ascii="Times New Roman" w:hAnsi="Times New Roman" w:cs="Times New Roman"/>
          <w:b/>
          <w:sz w:val="28"/>
          <w:szCs w:val="28"/>
          <w:u w:val="single"/>
        </w:rPr>
        <w:t>(</w:t>
      </w:r>
      <w:r w:rsidR="00205B56" w:rsidRPr="00A9186C">
        <w:rPr>
          <w:rFonts w:ascii="Times New Roman" w:hAnsi="Times New Roman" w:cs="Times New Roman"/>
          <w:b/>
          <w:bCs/>
          <w:sz w:val="28"/>
          <w:szCs w:val="28"/>
          <w:u w:val="single"/>
        </w:rPr>
        <w:t>ANRF</w:t>
      </w:r>
      <w:r w:rsidR="00A9186C">
        <w:rPr>
          <w:rFonts w:ascii="Times New Roman" w:hAnsi="Times New Roman" w:cs="Times New Roman"/>
          <w:b/>
          <w:bCs/>
          <w:sz w:val="28"/>
          <w:szCs w:val="28"/>
          <w:u w:val="single"/>
        </w:rPr>
        <w:t>)</w:t>
      </w:r>
      <w:r w:rsidRPr="00A9186C">
        <w:rPr>
          <w:rFonts w:ascii="Times New Roman" w:hAnsi="Times New Roman" w:cs="Times New Roman"/>
          <w:b/>
          <w:bCs/>
          <w:sz w:val="28"/>
          <w:szCs w:val="28"/>
          <w:u w:val="single"/>
        </w:rPr>
        <w:t xml:space="preserve"> funded project at IIT Bhilai</w:t>
      </w:r>
    </w:p>
    <w:p w14:paraId="7928D227" w14:textId="30E7C4F6" w:rsidR="00BA2570" w:rsidRDefault="000A05D0" w:rsidP="00BA2570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* Kindly </w:t>
      </w:r>
      <w:r w:rsidR="003C37A0">
        <w:rPr>
          <w:rFonts w:ascii="Times New Roman" w:hAnsi="Times New Roman" w:cs="Times New Roman"/>
        </w:rPr>
        <w:t>save</w:t>
      </w:r>
      <w:r>
        <w:rPr>
          <w:rFonts w:ascii="Times New Roman" w:hAnsi="Times New Roman" w:cs="Times New Roman"/>
        </w:rPr>
        <w:t xml:space="preserve"> your </w:t>
      </w:r>
      <w:r w:rsidR="003C37A0">
        <w:rPr>
          <w:rFonts w:ascii="Times New Roman" w:hAnsi="Times New Roman" w:cs="Times New Roman"/>
        </w:rPr>
        <w:t>word or pdf file</w:t>
      </w:r>
      <w:r w:rsidR="00F6086A">
        <w:rPr>
          <w:rFonts w:ascii="Times New Roman" w:hAnsi="Times New Roman" w:cs="Times New Roman"/>
        </w:rPr>
        <w:t xml:space="preserve"> </w:t>
      </w:r>
      <w:bookmarkStart w:id="1" w:name="_GoBack"/>
      <w:bookmarkEnd w:id="1"/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696"/>
        <w:gridCol w:w="993"/>
        <w:gridCol w:w="1701"/>
        <w:gridCol w:w="118"/>
        <w:gridCol w:w="1724"/>
        <w:gridCol w:w="2784"/>
      </w:tblGrid>
      <w:tr w:rsidR="00BA2570" w14:paraId="2DFAF531" w14:textId="77777777" w:rsidTr="005A6700">
        <w:trPr>
          <w:trHeight w:val="519"/>
        </w:trPr>
        <w:tc>
          <w:tcPr>
            <w:tcW w:w="9016" w:type="dxa"/>
            <w:gridSpan w:val="6"/>
            <w:vAlign w:val="center"/>
          </w:tcPr>
          <w:p w14:paraId="2E131AE1" w14:textId="77777777" w:rsidR="00BA2570" w:rsidRPr="00C04146" w:rsidRDefault="00BA2570" w:rsidP="005A670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04146">
              <w:rPr>
                <w:rFonts w:ascii="Times New Roman" w:hAnsi="Times New Roman" w:cs="Times New Roman"/>
                <w:b/>
                <w:sz w:val="24"/>
                <w:szCs w:val="24"/>
              </w:rPr>
              <w:t>Personal Details</w:t>
            </w:r>
          </w:p>
        </w:tc>
      </w:tr>
      <w:tr w:rsidR="00BA2570" w14:paraId="409FC68F" w14:textId="77777777" w:rsidTr="005A6700">
        <w:trPr>
          <w:trHeight w:val="537"/>
        </w:trPr>
        <w:tc>
          <w:tcPr>
            <w:tcW w:w="1696" w:type="dxa"/>
            <w:vAlign w:val="center"/>
          </w:tcPr>
          <w:p w14:paraId="0F9D2F45" w14:textId="77777777" w:rsidR="00BA2570" w:rsidRDefault="00BA2570" w:rsidP="005A670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Name</w:t>
            </w:r>
          </w:p>
        </w:tc>
        <w:tc>
          <w:tcPr>
            <w:tcW w:w="7320" w:type="dxa"/>
            <w:gridSpan w:val="5"/>
            <w:vAlign w:val="center"/>
          </w:tcPr>
          <w:p w14:paraId="1C2B3512" w14:textId="77777777" w:rsidR="00BA2570" w:rsidRDefault="00BA2570" w:rsidP="005A6700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BA2570" w14:paraId="05A6CD91" w14:textId="77777777" w:rsidTr="005A6700">
        <w:trPr>
          <w:trHeight w:val="701"/>
        </w:trPr>
        <w:tc>
          <w:tcPr>
            <w:tcW w:w="1696" w:type="dxa"/>
            <w:vAlign w:val="center"/>
          </w:tcPr>
          <w:p w14:paraId="4C913FAE" w14:textId="77777777" w:rsidR="00BA2570" w:rsidRDefault="00BA2570" w:rsidP="005A670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Date of Birth</w:t>
            </w:r>
          </w:p>
          <w:p w14:paraId="7B44C6FB" w14:textId="77777777" w:rsidR="00BA2570" w:rsidRDefault="00BA2570" w:rsidP="005A670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(DD/MM/YY)</w:t>
            </w:r>
          </w:p>
        </w:tc>
        <w:tc>
          <w:tcPr>
            <w:tcW w:w="2694" w:type="dxa"/>
            <w:gridSpan w:val="2"/>
            <w:vAlign w:val="center"/>
          </w:tcPr>
          <w:p w14:paraId="1892840C" w14:textId="77777777" w:rsidR="00BA2570" w:rsidRDefault="00BA2570" w:rsidP="005A6700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42" w:type="dxa"/>
            <w:gridSpan w:val="2"/>
            <w:vAlign w:val="center"/>
          </w:tcPr>
          <w:p w14:paraId="47E07363" w14:textId="77777777" w:rsidR="00BA2570" w:rsidRDefault="00BA2570" w:rsidP="005A670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Gender</w:t>
            </w:r>
          </w:p>
          <w:p w14:paraId="08B76B32" w14:textId="77777777" w:rsidR="00BA2570" w:rsidRDefault="00BA2570" w:rsidP="005A670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Male/Female</w:t>
            </w:r>
          </w:p>
        </w:tc>
        <w:tc>
          <w:tcPr>
            <w:tcW w:w="2784" w:type="dxa"/>
            <w:vAlign w:val="center"/>
          </w:tcPr>
          <w:p w14:paraId="7F98028D" w14:textId="77777777" w:rsidR="00BA2570" w:rsidRDefault="00BA2570" w:rsidP="005A6700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BA2570" w14:paraId="3EF0E87E" w14:textId="77777777" w:rsidTr="005A6700">
        <w:trPr>
          <w:trHeight w:val="696"/>
        </w:trPr>
        <w:tc>
          <w:tcPr>
            <w:tcW w:w="1696" w:type="dxa"/>
            <w:vAlign w:val="center"/>
          </w:tcPr>
          <w:p w14:paraId="6B28EE58" w14:textId="77777777" w:rsidR="00BA2570" w:rsidRDefault="00BA2570" w:rsidP="005A670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Marital Status</w:t>
            </w:r>
          </w:p>
          <w:p w14:paraId="1C4C886D" w14:textId="77777777" w:rsidR="00BA2570" w:rsidRDefault="00BA2570" w:rsidP="005A670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(DD/MM/YY)</w:t>
            </w:r>
          </w:p>
        </w:tc>
        <w:tc>
          <w:tcPr>
            <w:tcW w:w="2694" w:type="dxa"/>
            <w:gridSpan w:val="2"/>
            <w:vAlign w:val="center"/>
          </w:tcPr>
          <w:p w14:paraId="3F1A8B26" w14:textId="77777777" w:rsidR="00BA2570" w:rsidRDefault="00BA2570" w:rsidP="005A6700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42" w:type="dxa"/>
            <w:gridSpan w:val="2"/>
            <w:vAlign w:val="center"/>
          </w:tcPr>
          <w:p w14:paraId="78590A91" w14:textId="77777777" w:rsidR="00BA2570" w:rsidRDefault="00BA2570" w:rsidP="005A670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Category</w:t>
            </w:r>
          </w:p>
          <w:p w14:paraId="0AF74DBF" w14:textId="77777777" w:rsidR="00BA2570" w:rsidRDefault="00BA2570" w:rsidP="005A670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Gen/SC/ST/OBC</w:t>
            </w:r>
          </w:p>
        </w:tc>
        <w:tc>
          <w:tcPr>
            <w:tcW w:w="2784" w:type="dxa"/>
            <w:vAlign w:val="center"/>
          </w:tcPr>
          <w:p w14:paraId="4C6E4F9C" w14:textId="77777777" w:rsidR="00BA2570" w:rsidRDefault="00BA2570" w:rsidP="005A6700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BA2570" w14:paraId="54703993" w14:textId="77777777" w:rsidTr="005A6700">
        <w:trPr>
          <w:trHeight w:val="408"/>
        </w:trPr>
        <w:tc>
          <w:tcPr>
            <w:tcW w:w="1696" w:type="dxa"/>
            <w:vAlign w:val="center"/>
          </w:tcPr>
          <w:p w14:paraId="3B13F4ED" w14:textId="77777777" w:rsidR="00BA2570" w:rsidRDefault="00BA2570" w:rsidP="005A670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Nationality</w:t>
            </w:r>
          </w:p>
        </w:tc>
        <w:tc>
          <w:tcPr>
            <w:tcW w:w="7320" w:type="dxa"/>
            <w:gridSpan w:val="5"/>
            <w:vAlign w:val="center"/>
          </w:tcPr>
          <w:p w14:paraId="07A8090F" w14:textId="77777777" w:rsidR="00BA2570" w:rsidRDefault="00BA2570" w:rsidP="005A6700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BA2570" w14:paraId="24F55FC4" w14:textId="77777777" w:rsidTr="005A6700">
        <w:trPr>
          <w:trHeight w:val="429"/>
        </w:trPr>
        <w:tc>
          <w:tcPr>
            <w:tcW w:w="4508" w:type="dxa"/>
            <w:gridSpan w:val="4"/>
            <w:vAlign w:val="center"/>
          </w:tcPr>
          <w:p w14:paraId="705D8DEC" w14:textId="77777777" w:rsidR="00BA2570" w:rsidRDefault="00BA2570" w:rsidP="005A670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Mailing address</w:t>
            </w:r>
          </w:p>
        </w:tc>
        <w:tc>
          <w:tcPr>
            <w:tcW w:w="4508" w:type="dxa"/>
            <w:gridSpan w:val="2"/>
            <w:vAlign w:val="center"/>
          </w:tcPr>
          <w:p w14:paraId="501A888D" w14:textId="77777777" w:rsidR="00BA2570" w:rsidRDefault="00BA2570" w:rsidP="005A670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Permanent Address</w:t>
            </w:r>
          </w:p>
        </w:tc>
      </w:tr>
      <w:tr w:rsidR="00BA2570" w14:paraId="196EE212" w14:textId="77777777" w:rsidTr="005A6700">
        <w:trPr>
          <w:trHeight w:val="1984"/>
        </w:trPr>
        <w:tc>
          <w:tcPr>
            <w:tcW w:w="4508" w:type="dxa"/>
            <w:gridSpan w:val="4"/>
            <w:vAlign w:val="center"/>
          </w:tcPr>
          <w:p w14:paraId="7467B42C" w14:textId="77777777" w:rsidR="00BA2570" w:rsidRDefault="00BA2570" w:rsidP="005A6700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508" w:type="dxa"/>
            <w:gridSpan w:val="2"/>
            <w:vAlign w:val="center"/>
          </w:tcPr>
          <w:p w14:paraId="4977F13F" w14:textId="77777777" w:rsidR="00BA2570" w:rsidRDefault="00BA2570" w:rsidP="005A6700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BA2570" w14:paraId="3B51FE37" w14:textId="77777777" w:rsidTr="005A6700">
        <w:trPr>
          <w:trHeight w:val="691"/>
        </w:trPr>
        <w:tc>
          <w:tcPr>
            <w:tcW w:w="2689" w:type="dxa"/>
            <w:gridSpan w:val="2"/>
            <w:vAlign w:val="center"/>
          </w:tcPr>
          <w:p w14:paraId="4DE37A65" w14:textId="77777777" w:rsidR="00BA2570" w:rsidRDefault="00BA2570" w:rsidP="005A670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Mobile/phone number</w:t>
            </w:r>
          </w:p>
        </w:tc>
        <w:tc>
          <w:tcPr>
            <w:tcW w:w="6327" w:type="dxa"/>
            <w:gridSpan w:val="4"/>
            <w:vAlign w:val="center"/>
          </w:tcPr>
          <w:p w14:paraId="2ADB54D3" w14:textId="77777777" w:rsidR="00BA2570" w:rsidRDefault="00BA2570" w:rsidP="005A6700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BA2570" w14:paraId="5BBECEB9" w14:textId="77777777" w:rsidTr="005A6700">
        <w:trPr>
          <w:trHeight w:val="704"/>
        </w:trPr>
        <w:tc>
          <w:tcPr>
            <w:tcW w:w="2689" w:type="dxa"/>
            <w:gridSpan w:val="2"/>
            <w:vAlign w:val="center"/>
          </w:tcPr>
          <w:p w14:paraId="53925C78" w14:textId="77777777" w:rsidR="00BA2570" w:rsidRDefault="00BA2570" w:rsidP="005A670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Email</w:t>
            </w:r>
          </w:p>
        </w:tc>
        <w:tc>
          <w:tcPr>
            <w:tcW w:w="6327" w:type="dxa"/>
            <w:gridSpan w:val="4"/>
            <w:vAlign w:val="center"/>
          </w:tcPr>
          <w:p w14:paraId="30F2554A" w14:textId="77777777" w:rsidR="00BA2570" w:rsidRDefault="00BA2570" w:rsidP="005A6700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</w:tbl>
    <w:p w14:paraId="420D7D0D" w14:textId="77777777" w:rsidR="00BA2570" w:rsidRDefault="00BA2570" w:rsidP="00BA2570">
      <w:pPr>
        <w:rPr>
          <w:rFonts w:ascii="Times New Roman" w:hAnsi="Times New Roman" w:cs="Times New Roman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62"/>
        <w:gridCol w:w="852"/>
        <w:gridCol w:w="1353"/>
        <w:gridCol w:w="1197"/>
        <w:gridCol w:w="1276"/>
        <w:gridCol w:w="1269"/>
        <w:gridCol w:w="1283"/>
        <w:gridCol w:w="1224"/>
      </w:tblGrid>
      <w:tr w:rsidR="00BA2570" w14:paraId="384E541B" w14:textId="77777777" w:rsidTr="005A6700">
        <w:trPr>
          <w:trHeight w:val="550"/>
        </w:trPr>
        <w:tc>
          <w:tcPr>
            <w:tcW w:w="9016" w:type="dxa"/>
            <w:gridSpan w:val="8"/>
            <w:vAlign w:val="center"/>
          </w:tcPr>
          <w:p w14:paraId="1A834081" w14:textId="77777777" w:rsidR="00BA2570" w:rsidRPr="00C04146" w:rsidRDefault="00BA2570" w:rsidP="005A670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04146">
              <w:rPr>
                <w:rFonts w:ascii="Times New Roman" w:hAnsi="Times New Roman" w:cs="Times New Roman"/>
                <w:b/>
                <w:sz w:val="24"/>
                <w:szCs w:val="24"/>
              </w:rPr>
              <w:t>Education Details (starting from matriculation)</w:t>
            </w:r>
          </w:p>
        </w:tc>
      </w:tr>
      <w:tr w:rsidR="00BA2570" w14:paraId="6114B5CB" w14:textId="77777777" w:rsidTr="005A6700">
        <w:trPr>
          <w:trHeight w:val="40"/>
        </w:trPr>
        <w:tc>
          <w:tcPr>
            <w:tcW w:w="562" w:type="dxa"/>
            <w:vAlign w:val="center"/>
          </w:tcPr>
          <w:p w14:paraId="2FFD4EF9" w14:textId="77777777" w:rsidR="00BA2570" w:rsidRDefault="00BA2570" w:rsidP="005A670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S. No.</w:t>
            </w:r>
          </w:p>
        </w:tc>
        <w:tc>
          <w:tcPr>
            <w:tcW w:w="852" w:type="dxa"/>
            <w:vAlign w:val="center"/>
          </w:tcPr>
          <w:p w14:paraId="23CB8505" w14:textId="77777777" w:rsidR="00BA2570" w:rsidRDefault="00BA2570" w:rsidP="005A670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Degree</w:t>
            </w:r>
          </w:p>
        </w:tc>
        <w:tc>
          <w:tcPr>
            <w:tcW w:w="1353" w:type="dxa"/>
            <w:vAlign w:val="center"/>
          </w:tcPr>
          <w:p w14:paraId="51BACD22" w14:textId="77777777" w:rsidR="00BA2570" w:rsidRDefault="00BA2570" w:rsidP="005A670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Discipline</w:t>
            </w:r>
          </w:p>
        </w:tc>
        <w:tc>
          <w:tcPr>
            <w:tcW w:w="1197" w:type="dxa"/>
            <w:vAlign w:val="center"/>
          </w:tcPr>
          <w:p w14:paraId="065C73A9" w14:textId="77777777" w:rsidR="00BA2570" w:rsidRDefault="00BA2570" w:rsidP="005A670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Univ./ College</w:t>
            </w:r>
          </w:p>
        </w:tc>
        <w:tc>
          <w:tcPr>
            <w:tcW w:w="1276" w:type="dxa"/>
            <w:vAlign w:val="center"/>
          </w:tcPr>
          <w:p w14:paraId="23CDD9DC" w14:textId="77777777" w:rsidR="00BA2570" w:rsidRDefault="00BA2570" w:rsidP="005A670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Regular/ Part time</w:t>
            </w:r>
          </w:p>
        </w:tc>
        <w:tc>
          <w:tcPr>
            <w:tcW w:w="1269" w:type="dxa"/>
            <w:vAlign w:val="center"/>
          </w:tcPr>
          <w:p w14:paraId="2B2BA0FE" w14:textId="77777777" w:rsidR="00BA2570" w:rsidRDefault="00BA2570" w:rsidP="005A670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Year of Passing</w:t>
            </w:r>
          </w:p>
        </w:tc>
        <w:tc>
          <w:tcPr>
            <w:tcW w:w="1283" w:type="dxa"/>
            <w:vAlign w:val="center"/>
          </w:tcPr>
          <w:p w14:paraId="43CC0278" w14:textId="77777777" w:rsidR="00BA2570" w:rsidRDefault="00BA2570" w:rsidP="005A670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% of Marks/ CGPA/ CPI</w:t>
            </w:r>
          </w:p>
        </w:tc>
        <w:tc>
          <w:tcPr>
            <w:tcW w:w="1224" w:type="dxa"/>
            <w:vAlign w:val="center"/>
          </w:tcPr>
          <w:p w14:paraId="04879967" w14:textId="77777777" w:rsidR="00BA2570" w:rsidRDefault="00BA2570" w:rsidP="005A670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Division</w:t>
            </w:r>
          </w:p>
        </w:tc>
      </w:tr>
      <w:tr w:rsidR="00BA2570" w14:paraId="09797CFD" w14:textId="77777777" w:rsidTr="005A6700">
        <w:trPr>
          <w:trHeight w:val="508"/>
        </w:trPr>
        <w:tc>
          <w:tcPr>
            <w:tcW w:w="562" w:type="dxa"/>
          </w:tcPr>
          <w:p w14:paraId="728F217B" w14:textId="77777777" w:rsidR="00BA2570" w:rsidRDefault="00BA2570" w:rsidP="005A670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52" w:type="dxa"/>
          </w:tcPr>
          <w:p w14:paraId="78046BBC" w14:textId="77777777" w:rsidR="00BA2570" w:rsidRDefault="00BA2570" w:rsidP="005A670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353" w:type="dxa"/>
          </w:tcPr>
          <w:p w14:paraId="5CA5F578" w14:textId="77777777" w:rsidR="00BA2570" w:rsidRDefault="00BA2570" w:rsidP="005A670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97" w:type="dxa"/>
          </w:tcPr>
          <w:p w14:paraId="65C6E544" w14:textId="77777777" w:rsidR="00BA2570" w:rsidRDefault="00BA2570" w:rsidP="005A670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</w:tcPr>
          <w:p w14:paraId="1A565864" w14:textId="77777777" w:rsidR="00BA2570" w:rsidRDefault="00BA2570" w:rsidP="005A670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69" w:type="dxa"/>
          </w:tcPr>
          <w:p w14:paraId="7D89C360" w14:textId="77777777" w:rsidR="00BA2570" w:rsidRDefault="00BA2570" w:rsidP="005A670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83" w:type="dxa"/>
          </w:tcPr>
          <w:p w14:paraId="29192BEB" w14:textId="77777777" w:rsidR="00BA2570" w:rsidRDefault="00BA2570" w:rsidP="005A670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24" w:type="dxa"/>
          </w:tcPr>
          <w:p w14:paraId="45B69B88" w14:textId="77777777" w:rsidR="00BA2570" w:rsidRDefault="00BA2570" w:rsidP="005A6700">
            <w:pPr>
              <w:rPr>
                <w:rFonts w:ascii="Times New Roman" w:hAnsi="Times New Roman" w:cs="Times New Roman"/>
              </w:rPr>
            </w:pPr>
          </w:p>
        </w:tc>
      </w:tr>
      <w:tr w:rsidR="00BA2570" w14:paraId="57D52D91" w14:textId="77777777" w:rsidTr="005A6700">
        <w:trPr>
          <w:trHeight w:val="558"/>
        </w:trPr>
        <w:tc>
          <w:tcPr>
            <w:tcW w:w="562" w:type="dxa"/>
          </w:tcPr>
          <w:p w14:paraId="14BC9B74" w14:textId="77777777" w:rsidR="00BA2570" w:rsidRDefault="00BA2570" w:rsidP="005A670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52" w:type="dxa"/>
          </w:tcPr>
          <w:p w14:paraId="22A464B2" w14:textId="77777777" w:rsidR="00BA2570" w:rsidRDefault="00BA2570" w:rsidP="005A670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353" w:type="dxa"/>
          </w:tcPr>
          <w:p w14:paraId="17B7B2F2" w14:textId="77777777" w:rsidR="00BA2570" w:rsidRDefault="00BA2570" w:rsidP="005A670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97" w:type="dxa"/>
          </w:tcPr>
          <w:p w14:paraId="7D589CD1" w14:textId="77777777" w:rsidR="00BA2570" w:rsidRDefault="00BA2570" w:rsidP="005A670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</w:tcPr>
          <w:p w14:paraId="4B84F2E3" w14:textId="77777777" w:rsidR="00BA2570" w:rsidRDefault="00BA2570" w:rsidP="005A670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69" w:type="dxa"/>
          </w:tcPr>
          <w:p w14:paraId="4666DD22" w14:textId="77777777" w:rsidR="00BA2570" w:rsidRDefault="00BA2570" w:rsidP="005A670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83" w:type="dxa"/>
          </w:tcPr>
          <w:p w14:paraId="733E460D" w14:textId="77777777" w:rsidR="00BA2570" w:rsidRDefault="00BA2570" w:rsidP="005A670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24" w:type="dxa"/>
          </w:tcPr>
          <w:p w14:paraId="371265B9" w14:textId="77777777" w:rsidR="00BA2570" w:rsidRDefault="00BA2570" w:rsidP="005A6700">
            <w:pPr>
              <w:rPr>
                <w:rFonts w:ascii="Times New Roman" w:hAnsi="Times New Roman" w:cs="Times New Roman"/>
              </w:rPr>
            </w:pPr>
          </w:p>
        </w:tc>
      </w:tr>
      <w:tr w:rsidR="00BA2570" w14:paraId="5438E748" w14:textId="77777777" w:rsidTr="005A6700">
        <w:trPr>
          <w:trHeight w:val="552"/>
        </w:trPr>
        <w:tc>
          <w:tcPr>
            <w:tcW w:w="562" w:type="dxa"/>
          </w:tcPr>
          <w:p w14:paraId="2841F8D5" w14:textId="77777777" w:rsidR="00BA2570" w:rsidRDefault="00BA2570" w:rsidP="005A670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52" w:type="dxa"/>
          </w:tcPr>
          <w:p w14:paraId="05F3BF1A" w14:textId="77777777" w:rsidR="00BA2570" w:rsidRDefault="00BA2570" w:rsidP="005A670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353" w:type="dxa"/>
          </w:tcPr>
          <w:p w14:paraId="72F6F300" w14:textId="77777777" w:rsidR="00BA2570" w:rsidRDefault="00BA2570" w:rsidP="005A670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97" w:type="dxa"/>
          </w:tcPr>
          <w:p w14:paraId="06D54DCD" w14:textId="77777777" w:rsidR="00BA2570" w:rsidRDefault="00BA2570" w:rsidP="005A670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</w:tcPr>
          <w:p w14:paraId="40165C42" w14:textId="77777777" w:rsidR="00BA2570" w:rsidRDefault="00BA2570" w:rsidP="005A670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69" w:type="dxa"/>
          </w:tcPr>
          <w:p w14:paraId="34DE1EF4" w14:textId="77777777" w:rsidR="00BA2570" w:rsidRDefault="00BA2570" w:rsidP="005A670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83" w:type="dxa"/>
          </w:tcPr>
          <w:p w14:paraId="48563B5A" w14:textId="77777777" w:rsidR="00BA2570" w:rsidRDefault="00BA2570" w:rsidP="005A670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24" w:type="dxa"/>
          </w:tcPr>
          <w:p w14:paraId="2F2FB4D4" w14:textId="77777777" w:rsidR="00BA2570" w:rsidRDefault="00BA2570" w:rsidP="005A6700">
            <w:pPr>
              <w:rPr>
                <w:rFonts w:ascii="Times New Roman" w:hAnsi="Times New Roman" w:cs="Times New Roman"/>
              </w:rPr>
            </w:pPr>
          </w:p>
        </w:tc>
      </w:tr>
      <w:tr w:rsidR="00BA2570" w14:paraId="2259D2BC" w14:textId="77777777" w:rsidTr="005A6700">
        <w:trPr>
          <w:trHeight w:val="560"/>
        </w:trPr>
        <w:tc>
          <w:tcPr>
            <w:tcW w:w="562" w:type="dxa"/>
          </w:tcPr>
          <w:p w14:paraId="260D8CD3" w14:textId="77777777" w:rsidR="00BA2570" w:rsidRDefault="00BA2570" w:rsidP="005A670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52" w:type="dxa"/>
          </w:tcPr>
          <w:p w14:paraId="70E0420E" w14:textId="77777777" w:rsidR="00BA2570" w:rsidRDefault="00BA2570" w:rsidP="005A670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353" w:type="dxa"/>
          </w:tcPr>
          <w:p w14:paraId="66531742" w14:textId="77777777" w:rsidR="00BA2570" w:rsidRDefault="00BA2570" w:rsidP="005A670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97" w:type="dxa"/>
          </w:tcPr>
          <w:p w14:paraId="1CB028B4" w14:textId="77777777" w:rsidR="00BA2570" w:rsidRDefault="00BA2570" w:rsidP="005A670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</w:tcPr>
          <w:p w14:paraId="2D16402F" w14:textId="77777777" w:rsidR="00BA2570" w:rsidRDefault="00BA2570" w:rsidP="005A670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69" w:type="dxa"/>
          </w:tcPr>
          <w:p w14:paraId="49A906CB" w14:textId="77777777" w:rsidR="00BA2570" w:rsidRDefault="00BA2570" w:rsidP="005A670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83" w:type="dxa"/>
          </w:tcPr>
          <w:p w14:paraId="74766AAA" w14:textId="77777777" w:rsidR="00BA2570" w:rsidRDefault="00BA2570" w:rsidP="005A670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24" w:type="dxa"/>
          </w:tcPr>
          <w:p w14:paraId="7DE7028D" w14:textId="77777777" w:rsidR="00BA2570" w:rsidRDefault="00BA2570" w:rsidP="005A6700">
            <w:pPr>
              <w:rPr>
                <w:rFonts w:ascii="Times New Roman" w:hAnsi="Times New Roman" w:cs="Times New Roman"/>
              </w:rPr>
            </w:pPr>
          </w:p>
        </w:tc>
      </w:tr>
      <w:tr w:rsidR="00BA2570" w14:paraId="61A6CFBA" w14:textId="77777777" w:rsidTr="005A6700">
        <w:trPr>
          <w:trHeight w:val="554"/>
        </w:trPr>
        <w:tc>
          <w:tcPr>
            <w:tcW w:w="562" w:type="dxa"/>
          </w:tcPr>
          <w:p w14:paraId="6AF64558" w14:textId="77777777" w:rsidR="00BA2570" w:rsidRDefault="00BA2570" w:rsidP="005A670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52" w:type="dxa"/>
          </w:tcPr>
          <w:p w14:paraId="04CF3303" w14:textId="77777777" w:rsidR="00BA2570" w:rsidRDefault="00BA2570" w:rsidP="005A670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353" w:type="dxa"/>
          </w:tcPr>
          <w:p w14:paraId="1BE4BF40" w14:textId="77777777" w:rsidR="00BA2570" w:rsidRDefault="00BA2570" w:rsidP="005A670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97" w:type="dxa"/>
          </w:tcPr>
          <w:p w14:paraId="3189C6D4" w14:textId="77777777" w:rsidR="00BA2570" w:rsidRDefault="00BA2570" w:rsidP="005A670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</w:tcPr>
          <w:p w14:paraId="0D9D7EEC" w14:textId="77777777" w:rsidR="00BA2570" w:rsidRDefault="00BA2570" w:rsidP="005A670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69" w:type="dxa"/>
          </w:tcPr>
          <w:p w14:paraId="6E1AD748" w14:textId="77777777" w:rsidR="00BA2570" w:rsidRDefault="00BA2570" w:rsidP="005A670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83" w:type="dxa"/>
          </w:tcPr>
          <w:p w14:paraId="16C1E42A" w14:textId="77777777" w:rsidR="00BA2570" w:rsidRDefault="00BA2570" w:rsidP="005A670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24" w:type="dxa"/>
          </w:tcPr>
          <w:p w14:paraId="275ACE3D" w14:textId="77777777" w:rsidR="00BA2570" w:rsidRDefault="00BA2570" w:rsidP="005A6700">
            <w:pPr>
              <w:rPr>
                <w:rFonts w:ascii="Times New Roman" w:hAnsi="Times New Roman" w:cs="Times New Roman"/>
              </w:rPr>
            </w:pPr>
          </w:p>
        </w:tc>
      </w:tr>
      <w:tr w:rsidR="00BA2570" w14:paraId="0DCFA1C9" w14:textId="77777777" w:rsidTr="005A6700">
        <w:trPr>
          <w:trHeight w:val="562"/>
        </w:trPr>
        <w:tc>
          <w:tcPr>
            <w:tcW w:w="562" w:type="dxa"/>
          </w:tcPr>
          <w:p w14:paraId="577BFD0B" w14:textId="77777777" w:rsidR="00BA2570" w:rsidRDefault="00BA2570" w:rsidP="005A670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52" w:type="dxa"/>
          </w:tcPr>
          <w:p w14:paraId="4AA76D1B" w14:textId="77777777" w:rsidR="00BA2570" w:rsidRDefault="00BA2570" w:rsidP="005A670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353" w:type="dxa"/>
          </w:tcPr>
          <w:p w14:paraId="1411840C" w14:textId="77777777" w:rsidR="00BA2570" w:rsidRDefault="00BA2570" w:rsidP="005A670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97" w:type="dxa"/>
          </w:tcPr>
          <w:p w14:paraId="7F036EA9" w14:textId="77777777" w:rsidR="00BA2570" w:rsidRDefault="00BA2570" w:rsidP="005A670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</w:tcPr>
          <w:p w14:paraId="41B95356" w14:textId="77777777" w:rsidR="00BA2570" w:rsidRDefault="00BA2570" w:rsidP="005A670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69" w:type="dxa"/>
          </w:tcPr>
          <w:p w14:paraId="7DBEF383" w14:textId="77777777" w:rsidR="00BA2570" w:rsidRDefault="00BA2570" w:rsidP="005A670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83" w:type="dxa"/>
          </w:tcPr>
          <w:p w14:paraId="2190F0A9" w14:textId="77777777" w:rsidR="00BA2570" w:rsidRDefault="00BA2570" w:rsidP="005A670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24" w:type="dxa"/>
          </w:tcPr>
          <w:p w14:paraId="506D57D7" w14:textId="77777777" w:rsidR="00BA2570" w:rsidRDefault="00BA2570" w:rsidP="005A6700">
            <w:pPr>
              <w:rPr>
                <w:rFonts w:ascii="Times New Roman" w:hAnsi="Times New Roman" w:cs="Times New Roman"/>
              </w:rPr>
            </w:pPr>
          </w:p>
        </w:tc>
      </w:tr>
    </w:tbl>
    <w:p w14:paraId="717E44DA" w14:textId="77777777" w:rsidR="00BA2570" w:rsidRDefault="00BA2570" w:rsidP="00BA2570">
      <w:pPr>
        <w:rPr>
          <w:rFonts w:ascii="Times New Roman" w:hAnsi="Times New Roman" w:cs="Times New Roman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502"/>
        <w:gridCol w:w="1503"/>
        <w:gridCol w:w="1503"/>
        <w:gridCol w:w="1502"/>
        <w:gridCol w:w="1503"/>
        <w:gridCol w:w="1503"/>
      </w:tblGrid>
      <w:tr w:rsidR="00BA2570" w14:paraId="5263FE1D" w14:textId="77777777" w:rsidTr="005A6700">
        <w:tc>
          <w:tcPr>
            <w:tcW w:w="9016" w:type="dxa"/>
            <w:gridSpan w:val="6"/>
          </w:tcPr>
          <w:p w14:paraId="14245F2D" w14:textId="77777777" w:rsidR="00BA2570" w:rsidRPr="00C04146" w:rsidRDefault="00BA2570" w:rsidP="005A6700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04146">
              <w:rPr>
                <w:rFonts w:ascii="Times New Roman" w:hAnsi="Times New Roman" w:cs="Times New Roman"/>
                <w:b/>
                <w:sz w:val="24"/>
                <w:szCs w:val="24"/>
              </w:rPr>
              <w:t>Qualifying Examinations (CSIR/NET/GATE/ Others)</w:t>
            </w:r>
          </w:p>
        </w:tc>
      </w:tr>
      <w:tr w:rsidR="00BA2570" w14:paraId="04C8222F" w14:textId="77777777" w:rsidTr="005A6700">
        <w:trPr>
          <w:trHeight w:val="84"/>
        </w:trPr>
        <w:tc>
          <w:tcPr>
            <w:tcW w:w="1502" w:type="dxa"/>
            <w:vAlign w:val="center"/>
          </w:tcPr>
          <w:p w14:paraId="61188449" w14:textId="77777777" w:rsidR="00BA2570" w:rsidRDefault="00BA2570" w:rsidP="005A670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Examination</w:t>
            </w:r>
          </w:p>
        </w:tc>
        <w:tc>
          <w:tcPr>
            <w:tcW w:w="1503" w:type="dxa"/>
            <w:vAlign w:val="center"/>
          </w:tcPr>
          <w:p w14:paraId="0497D7FD" w14:textId="77777777" w:rsidR="00BA2570" w:rsidRDefault="00BA2570" w:rsidP="005A670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Branch</w:t>
            </w:r>
          </w:p>
        </w:tc>
        <w:tc>
          <w:tcPr>
            <w:tcW w:w="1503" w:type="dxa"/>
            <w:vAlign w:val="center"/>
          </w:tcPr>
          <w:p w14:paraId="5045B4DD" w14:textId="77777777" w:rsidR="00BA2570" w:rsidRDefault="00BA2570" w:rsidP="005A670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Year</w:t>
            </w:r>
          </w:p>
        </w:tc>
        <w:tc>
          <w:tcPr>
            <w:tcW w:w="1502" w:type="dxa"/>
            <w:vAlign w:val="center"/>
          </w:tcPr>
          <w:p w14:paraId="1D3865B8" w14:textId="77777777" w:rsidR="00BA2570" w:rsidRDefault="00BA2570" w:rsidP="005A670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Valid Up to</w:t>
            </w:r>
          </w:p>
        </w:tc>
        <w:tc>
          <w:tcPr>
            <w:tcW w:w="1503" w:type="dxa"/>
            <w:vAlign w:val="center"/>
          </w:tcPr>
          <w:p w14:paraId="17A2F8BF" w14:textId="77777777" w:rsidR="00BA2570" w:rsidRDefault="00BA2570" w:rsidP="005A670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Percentile</w:t>
            </w:r>
          </w:p>
        </w:tc>
        <w:tc>
          <w:tcPr>
            <w:tcW w:w="1503" w:type="dxa"/>
            <w:vAlign w:val="center"/>
          </w:tcPr>
          <w:p w14:paraId="622D7400" w14:textId="77777777" w:rsidR="00BA2570" w:rsidRDefault="00BA2570" w:rsidP="005A670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All India Rank</w:t>
            </w:r>
          </w:p>
        </w:tc>
      </w:tr>
      <w:tr w:rsidR="00BA2570" w14:paraId="04DFF4E7" w14:textId="77777777" w:rsidTr="005A6700">
        <w:trPr>
          <w:trHeight w:val="574"/>
        </w:trPr>
        <w:tc>
          <w:tcPr>
            <w:tcW w:w="1502" w:type="dxa"/>
          </w:tcPr>
          <w:p w14:paraId="0CD4140F" w14:textId="77777777" w:rsidR="00BA2570" w:rsidRDefault="00BA2570" w:rsidP="005A670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03" w:type="dxa"/>
          </w:tcPr>
          <w:p w14:paraId="3F1232A8" w14:textId="77777777" w:rsidR="00BA2570" w:rsidRDefault="00BA2570" w:rsidP="005A670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03" w:type="dxa"/>
          </w:tcPr>
          <w:p w14:paraId="382E1B24" w14:textId="77777777" w:rsidR="00BA2570" w:rsidRDefault="00BA2570" w:rsidP="005A670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02" w:type="dxa"/>
          </w:tcPr>
          <w:p w14:paraId="5BD41230" w14:textId="77777777" w:rsidR="00BA2570" w:rsidRDefault="00BA2570" w:rsidP="005A670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03" w:type="dxa"/>
          </w:tcPr>
          <w:p w14:paraId="71CA9AAB" w14:textId="77777777" w:rsidR="00BA2570" w:rsidRDefault="00BA2570" w:rsidP="005A670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03" w:type="dxa"/>
          </w:tcPr>
          <w:p w14:paraId="049C8D28" w14:textId="77777777" w:rsidR="00BA2570" w:rsidRDefault="00BA2570" w:rsidP="005A6700">
            <w:pPr>
              <w:rPr>
                <w:rFonts w:ascii="Times New Roman" w:hAnsi="Times New Roman" w:cs="Times New Roman"/>
              </w:rPr>
            </w:pPr>
          </w:p>
        </w:tc>
      </w:tr>
      <w:tr w:rsidR="00BA2570" w14:paraId="60E93C6B" w14:textId="77777777" w:rsidTr="005A6700">
        <w:trPr>
          <w:trHeight w:val="540"/>
        </w:trPr>
        <w:tc>
          <w:tcPr>
            <w:tcW w:w="1502" w:type="dxa"/>
          </w:tcPr>
          <w:p w14:paraId="1EC2EC54" w14:textId="77777777" w:rsidR="00BA2570" w:rsidRDefault="00BA2570" w:rsidP="005A670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03" w:type="dxa"/>
          </w:tcPr>
          <w:p w14:paraId="36F12503" w14:textId="77777777" w:rsidR="00BA2570" w:rsidRDefault="00BA2570" w:rsidP="005A670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03" w:type="dxa"/>
          </w:tcPr>
          <w:p w14:paraId="5C25BD67" w14:textId="77777777" w:rsidR="00BA2570" w:rsidRDefault="00BA2570" w:rsidP="005A670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02" w:type="dxa"/>
          </w:tcPr>
          <w:p w14:paraId="2EE0060A" w14:textId="77777777" w:rsidR="00BA2570" w:rsidRDefault="00BA2570" w:rsidP="005A670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03" w:type="dxa"/>
          </w:tcPr>
          <w:p w14:paraId="63547D81" w14:textId="77777777" w:rsidR="00BA2570" w:rsidRDefault="00BA2570" w:rsidP="005A670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03" w:type="dxa"/>
          </w:tcPr>
          <w:p w14:paraId="3B5FAFD4" w14:textId="77777777" w:rsidR="00BA2570" w:rsidRDefault="00BA2570" w:rsidP="005A6700">
            <w:pPr>
              <w:rPr>
                <w:rFonts w:ascii="Times New Roman" w:hAnsi="Times New Roman" w:cs="Times New Roman"/>
              </w:rPr>
            </w:pPr>
          </w:p>
        </w:tc>
      </w:tr>
      <w:tr w:rsidR="00BA2570" w14:paraId="28D7C645" w14:textId="77777777" w:rsidTr="005A6700">
        <w:trPr>
          <w:trHeight w:val="562"/>
        </w:trPr>
        <w:tc>
          <w:tcPr>
            <w:tcW w:w="1502" w:type="dxa"/>
          </w:tcPr>
          <w:p w14:paraId="6EBFBDFE" w14:textId="77777777" w:rsidR="00BA2570" w:rsidRDefault="00BA2570" w:rsidP="005A670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03" w:type="dxa"/>
          </w:tcPr>
          <w:p w14:paraId="4CE8B368" w14:textId="77777777" w:rsidR="00BA2570" w:rsidRDefault="00BA2570" w:rsidP="005A670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03" w:type="dxa"/>
          </w:tcPr>
          <w:p w14:paraId="1637799F" w14:textId="77777777" w:rsidR="00BA2570" w:rsidRDefault="00BA2570" w:rsidP="005A670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02" w:type="dxa"/>
          </w:tcPr>
          <w:p w14:paraId="69417E42" w14:textId="77777777" w:rsidR="00BA2570" w:rsidRDefault="00BA2570" w:rsidP="005A670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03" w:type="dxa"/>
          </w:tcPr>
          <w:p w14:paraId="10959E58" w14:textId="77777777" w:rsidR="00BA2570" w:rsidRDefault="00BA2570" w:rsidP="005A670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03" w:type="dxa"/>
          </w:tcPr>
          <w:p w14:paraId="56E84CD1" w14:textId="77777777" w:rsidR="00BA2570" w:rsidRDefault="00BA2570" w:rsidP="005A6700">
            <w:pPr>
              <w:rPr>
                <w:rFonts w:ascii="Times New Roman" w:hAnsi="Times New Roman" w:cs="Times New Roman"/>
              </w:rPr>
            </w:pPr>
          </w:p>
        </w:tc>
      </w:tr>
    </w:tbl>
    <w:p w14:paraId="78DDFE75" w14:textId="77777777" w:rsidR="00BA2570" w:rsidRDefault="00BA2570" w:rsidP="00BA2570">
      <w:pPr>
        <w:rPr>
          <w:rFonts w:ascii="Times New Roman" w:hAnsi="Times New Roman" w:cs="Times New Roman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254"/>
        <w:gridCol w:w="1285"/>
        <w:gridCol w:w="1276"/>
        <w:gridCol w:w="1276"/>
        <w:gridCol w:w="2925"/>
      </w:tblGrid>
      <w:tr w:rsidR="00BA2570" w14:paraId="4B0AFE73" w14:textId="77777777" w:rsidTr="005A6700">
        <w:trPr>
          <w:trHeight w:val="530"/>
        </w:trPr>
        <w:tc>
          <w:tcPr>
            <w:tcW w:w="9016" w:type="dxa"/>
            <w:gridSpan w:val="5"/>
            <w:vAlign w:val="center"/>
          </w:tcPr>
          <w:p w14:paraId="7777D3F3" w14:textId="77777777" w:rsidR="00BA2570" w:rsidRPr="00BD4DDC" w:rsidRDefault="00BA2570" w:rsidP="005A670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D4DDC">
              <w:rPr>
                <w:rFonts w:ascii="Times New Roman" w:hAnsi="Times New Roman" w:cs="Times New Roman"/>
                <w:b/>
                <w:sz w:val="24"/>
                <w:szCs w:val="24"/>
              </w:rPr>
              <w:t>Professional Experience (Research/Industrial/Teaching/Others)</w:t>
            </w:r>
          </w:p>
        </w:tc>
      </w:tr>
      <w:tr w:rsidR="00BA2570" w14:paraId="2F18B2D3" w14:textId="77777777" w:rsidTr="005A6700">
        <w:trPr>
          <w:trHeight w:val="551"/>
        </w:trPr>
        <w:tc>
          <w:tcPr>
            <w:tcW w:w="2254" w:type="dxa"/>
            <w:vMerge w:val="restart"/>
            <w:vAlign w:val="center"/>
          </w:tcPr>
          <w:p w14:paraId="7FD04E47" w14:textId="77777777" w:rsidR="00BA2570" w:rsidRDefault="00BA2570" w:rsidP="005A670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Name of Organization</w:t>
            </w:r>
          </w:p>
        </w:tc>
        <w:tc>
          <w:tcPr>
            <w:tcW w:w="1285" w:type="dxa"/>
            <w:vMerge w:val="restart"/>
            <w:vAlign w:val="center"/>
          </w:tcPr>
          <w:p w14:paraId="7557E516" w14:textId="77777777" w:rsidR="00BA2570" w:rsidRDefault="00BA2570" w:rsidP="005A670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Designation</w:t>
            </w:r>
          </w:p>
        </w:tc>
        <w:tc>
          <w:tcPr>
            <w:tcW w:w="2552" w:type="dxa"/>
            <w:gridSpan w:val="2"/>
            <w:vAlign w:val="center"/>
          </w:tcPr>
          <w:p w14:paraId="47FC8164" w14:textId="77777777" w:rsidR="00BA2570" w:rsidRDefault="00BA2570" w:rsidP="005A670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Duration</w:t>
            </w:r>
          </w:p>
        </w:tc>
        <w:tc>
          <w:tcPr>
            <w:tcW w:w="2925" w:type="dxa"/>
            <w:vMerge w:val="restart"/>
            <w:vAlign w:val="center"/>
          </w:tcPr>
          <w:p w14:paraId="3CFCB1AB" w14:textId="77777777" w:rsidR="00BA2570" w:rsidRDefault="00BA2570" w:rsidP="005A670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Nature of work </w:t>
            </w:r>
          </w:p>
          <w:p w14:paraId="4538CCE1" w14:textId="77777777" w:rsidR="00BA2570" w:rsidRDefault="00BA2570" w:rsidP="005A670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(attach separate sheet if necessary)</w:t>
            </w:r>
          </w:p>
        </w:tc>
      </w:tr>
      <w:tr w:rsidR="00BA2570" w14:paraId="17D7A662" w14:textId="77777777" w:rsidTr="005A6700">
        <w:trPr>
          <w:trHeight w:val="427"/>
        </w:trPr>
        <w:tc>
          <w:tcPr>
            <w:tcW w:w="2254" w:type="dxa"/>
            <w:vMerge/>
          </w:tcPr>
          <w:p w14:paraId="61910F62" w14:textId="77777777" w:rsidR="00BA2570" w:rsidRDefault="00BA2570" w:rsidP="005A670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85" w:type="dxa"/>
            <w:vMerge/>
          </w:tcPr>
          <w:p w14:paraId="15080E6D" w14:textId="77777777" w:rsidR="00BA2570" w:rsidRDefault="00BA2570" w:rsidP="005A670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vAlign w:val="center"/>
          </w:tcPr>
          <w:p w14:paraId="711E2DAF" w14:textId="77777777" w:rsidR="00BA2570" w:rsidRDefault="00BA2570" w:rsidP="005A670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From</w:t>
            </w:r>
          </w:p>
        </w:tc>
        <w:tc>
          <w:tcPr>
            <w:tcW w:w="1276" w:type="dxa"/>
            <w:vAlign w:val="center"/>
          </w:tcPr>
          <w:p w14:paraId="2DCB745B" w14:textId="77777777" w:rsidR="00BA2570" w:rsidRDefault="00BA2570" w:rsidP="005A670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To</w:t>
            </w:r>
          </w:p>
        </w:tc>
        <w:tc>
          <w:tcPr>
            <w:tcW w:w="2925" w:type="dxa"/>
            <w:vMerge/>
          </w:tcPr>
          <w:p w14:paraId="713BA28B" w14:textId="77777777" w:rsidR="00BA2570" w:rsidRDefault="00BA2570" w:rsidP="005A6700">
            <w:pPr>
              <w:rPr>
                <w:rFonts w:ascii="Times New Roman" w:hAnsi="Times New Roman" w:cs="Times New Roman"/>
              </w:rPr>
            </w:pPr>
          </w:p>
        </w:tc>
      </w:tr>
      <w:tr w:rsidR="00BA2570" w14:paraId="46D436A8" w14:textId="77777777" w:rsidTr="005A6700">
        <w:trPr>
          <w:trHeight w:val="3158"/>
        </w:trPr>
        <w:tc>
          <w:tcPr>
            <w:tcW w:w="2254" w:type="dxa"/>
          </w:tcPr>
          <w:p w14:paraId="4716C90E" w14:textId="77777777" w:rsidR="00BA2570" w:rsidRDefault="00BA2570" w:rsidP="005A670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85" w:type="dxa"/>
          </w:tcPr>
          <w:p w14:paraId="502BF48D" w14:textId="77777777" w:rsidR="00BA2570" w:rsidRDefault="00BA2570" w:rsidP="005A670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</w:tcPr>
          <w:p w14:paraId="4151B697" w14:textId="77777777" w:rsidR="00BA2570" w:rsidRDefault="00BA2570" w:rsidP="005A670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</w:tcPr>
          <w:p w14:paraId="76D691DF" w14:textId="77777777" w:rsidR="00BA2570" w:rsidRDefault="00BA2570" w:rsidP="005A670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925" w:type="dxa"/>
          </w:tcPr>
          <w:p w14:paraId="20A7221B" w14:textId="77777777" w:rsidR="00BA2570" w:rsidRDefault="00BA2570" w:rsidP="005A6700">
            <w:pPr>
              <w:rPr>
                <w:rFonts w:ascii="Times New Roman" w:hAnsi="Times New Roman" w:cs="Times New Roman"/>
              </w:rPr>
            </w:pPr>
          </w:p>
        </w:tc>
      </w:tr>
      <w:tr w:rsidR="00BA2570" w14:paraId="31C80CEC" w14:textId="77777777" w:rsidTr="005A6700">
        <w:trPr>
          <w:trHeight w:val="3117"/>
        </w:trPr>
        <w:tc>
          <w:tcPr>
            <w:tcW w:w="2254" w:type="dxa"/>
          </w:tcPr>
          <w:p w14:paraId="5641A47F" w14:textId="77777777" w:rsidR="00BA2570" w:rsidRDefault="00BA2570" w:rsidP="005A670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85" w:type="dxa"/>
          </w:tcPr>
          <w:p w14:paraId="2F507155" w14:textId="77777777" w:rsidR="00BA2570" w:rsidRDefault="00BA2570" w:rsidP="005A670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</w:tcPr>
          <w:p w14:paraId="3C189183" w14:textId="77777777" w:rsidR="00BA2570" w:rsidRDefault="00BA2570" w:rsidP="005A670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</w:tcPr>
          <w:p w14:paraId="15931AF2" w14:textId="77777777" w:rsidR="00BA2570" w:rsidRDefault="00BA2570" w:rsidP="005A670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925" w:type="dxa"/>
          </w:tcPr>
          <w:p w14:paraId="477D6CE9" w14:textId="77777777" w:rsidR="00BA2570" w:rsidRDefault="00BA2570" w:rsidP="005A6700">
            <w:pPr>
              <w:rPr>
                <w:rFonts w:ascii="Times New Roman" w:hAnsi="Times New Roman" w:cs="Times New Roman"/>
              </w:rPr>
            </w:pPr>
          </w:p>
        </w:tc>
      </w:tr>
      <w:tr w:rsidR="00BA2570" w14:paraId="68A06DFE" w14:textId="77777777" w:rsidTr="005A6700">
        <w:trPr>
          <w:trHeight w:val="3109"/>
        </w:trPr>
        <w:tc>
          <w:tcPr>
            <w:tcW w:w="2254" w:type="dxa"/>
          </w:tcPr>
          <w:p w14:paraId="62A49140" w14:textId="77777777" w:rsidR="00BA2570" w:rsidRDefault="00BA2570" w:rsidP="005A670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85" w:type="dxa"/>
          </w:tcPr>
          <w:p w14:paraId="5E652415" w14:textId="77777777" w:rsidR="00BA2570" w:rsidRDefault="00BA2570" w:rsidP="005A670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</w:tcPr>
          <w:p w14:paraId="69261FAE" w14:textId="77777777" w:rsidR="00BA2570" w:rsidRDefault="00BA2570" w:rsidP="005A670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</w:tcPr>
          <w:p w14:paraId="769A3F2F" w14:textId="77777777" w:rsidR="00BA2570" w:rsidRDefault="00BA2570" w:rsidP="005A670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925" w:type="dxa"/>
          </w:tcPr>
          <w:p w14:paraId="1676DA46" w14:textId="77777777" w:rsidR="00BA2570" w:rsidRDefault="00BA2570" w:rsidP="005A6700">
            <w:pPr>
              <w:rPr>
                <w:rFonts w:ascii="Times New Roman" w:hAnsi="Times New Roman" w:cs="Times New Roman"/>
              </w:rPr>
            </w:pPr>
          </w:p>
        </w:tc>
      </w:tr>
    </w:tbl>
    <w:p w14:paraId="6DA89CCF" w14:textId="77777777" w:rsidR="00BA2570" w:rsidRDefault="00BA2570" w:rsidP="00BA2570">
      <w:pPr>
        <w:rPr>
          <w:rFonts w:ascii="Times New Roman" w:hAnsi="Times New Roman" w:cs="Times New Roman"/>
        </w:rPr>
      </w:pPr>
      <w:r w:rsidRPr="009745C6">
        <w:rPr>
          <w:rFonts w:ascii="Times New Roman" w:hAnsi="Times New Roman" w:cs="Times New Roman"/>
          <w:b/>
        </w:rPr>
        <w:t>Research Publications</w:t>
      </w:r>
      <w:r>
        <w:rPr>
          <w:rFonts w:ascii="Times New Roman" w:hAnsi="Times New Roman" w:cs="Times New Roman"/>
        </w:rPr>
        <w:t>:</w:t>
      </w:r>
    </w:p>
    <w:p w14:paraId="7894B4D8" w14:textId="77777777" w:rsidR="00BA2570" w:rsidRDefault="00BA2570" w:rsidP="00BA2570">
      <w:pPr>
        <w:rPr>
          <w:rFonts w:ascii="Times New Roman" w:hAnsi="Times New Roman" w:cs="Times New Roman"/>
        </w:rPr>
      </w:pPr>
    </w:p>
    <w:p w14:paraId="7BEAC836" w14:textId="77777777" w:rsidR="00BA2570" w:rsidRDefault="00BA2570" w:rsidP="00BA2570">
      <w:pPr>
        <w:rPr>
          <w:rFonts w:ascii="Times New Roman" w:hAnsi="Times New Roman" w:cs="Times New Roman"/>
        </w:rPr>
      </w:pPr>
    </w:p>
    <w:p w14:paraId="790FC8A8" w14:textId="77777777" w:rsidR="00BA2570" w:rsidRDefault="00BA2570" w:rsidP="00BA2570">
      <w:pPr>
        <w:rPr>
          <w:rFonts w:ascii="Times New Roman" w:hAnsi="Times New Roman" w:cs="Times New Roman"/>
        </w:rPr>
      </w:pPr>
    </w:p>
    <w:p w14:paraId="6D91DDC6" w14:textId="77777777" w:rsidR="00BA2570" w:rsidRDefault="00BA2570" w:rsidP="00BA2570">
      <w:pPr>
        <w:rPr>
          <w:rFonts w:ascii="Times New Roman" w:hAnsi="Times New Roman" w:cs="Times New Roman"/>
        </w:rPr>
      </w:pPr>
    </w:p>
    <w:p w14:paraId="0FF5E1CE" w14:textId="77777777" w:rsidR="00BA2570" w:rsidRDefault="00BA2570" w:rsidP="00BA2570">
      <w:pPr>
        <w:rPr>
          <w:rFonts w:ascii="Times New Roman" w:hAnsi="Times New Roman" w:cs="Times New Roman"/>
        </w:rPr>
      </w:pPr>
    </w:p>
    <w:p w14:paraId="66E44C76" w14:textId="77777777" w:rsidR="00BA2570" w:rsidRDefault="00BA2570" w:rsidP="00BA2570">
      <w:pPr>
        <w:rPr>
          <w:rFonts w:ascii="Times New Roman" w:hAnsi="Times New Roman" w:cs="Times New Roman"/>
        </w:rPr>
      </w:pPr>
      <w:r w:rsidRPr="009745C6">
        <w:rPr>
          <w:rFonts w:ascii="Times New Roman" w:hAnsi="Times New Roman" w:cs="Times New Roman"/>
          <w:b/>
        </w:rPr>
        <w:t>Awards, Patents, Prizes</w:t>
      </w:r>
      <w:r>
        <w:rPr>
          <w:rFonts w:ascii="Times New Roman" w:hAnsi="Times New Roman" w:cs="Times New Roman"/>
        </w:rPr>
        <w:t>:</w:t>
      </w:r>
    </w:p>
    <w:p w14:paraId="5F5646A6" w14:textId="77777777" w:rsidR="00BA2570" w:rsidRDefault="00BA2570" w:rsidP="00BA2570">
      <w:pPr>
        <w:rPr>
          <w:rFonts w:ascii="Times New Roman" w:hAnsi="Times New Roman" w:cs="Times New Roman"/>
        </w:rPr>
      </w:pPr>
    </w:p>
    <w:p w14:paraId="0BE12AD8" w14:textId="77777777" w:rsidR="00BA2570" w:rsidRDefault="00BA2570" w:rsidP="00BA2570">
      <w:pPr>
        <w:rPr>
          <w:rFonts w:ascii="Times New Roman" w:hAnsi="Times New Roman" w:cs="Times New Roman"/>
        </w:rPr>
      </w:pPr>
    </w:p>
    <w:p w14:paraId="12C246FE" w14:textId="77777777" w:rsidR="00BA2570" w:rsidRDefault="00BA2570" w:rsidP="00BA2570">
      <w:pPr>
        <w:rPr>
          <w:rFonts w:ascii="Times New Roman" w:hAnsi="Times New Roman" w:cs="Times New Roman"/>
        </w:rPr>
      </w:pPr>
    </w:p>
    <w:p w14:paraId="422A339F" w14:textId="77777777" w:rsidR="00BA2570" w:rsidRDefault="00BA2570" w:rsidP="00BA2570">
      <w:pPr>
        <w:rPr>
          <w:rFonts w:ascii="Times New Roman" w:hAnsi="Times New Roman" w:cs="Times New Roman"/>
        </w:rPr>
      </w:pPr>
    </w:p>
    <w:p w14:paraId="680B4130" w14:textId="77777777" w:rsidR="00BA2570" w:rsidRDefault="00BA2570" w:rsidP="00BA2570">
      <w:pPr>
        <w:rPr>
          <w:rFonts w:ascii="Times New Roman" w:hAnsi="Times New Roman" w:cs="Times New Roman"/>
        </w:rPr>
      </w:pPr>
      <w:r w:rsidRPr="009745C6">
        <w:rPr>
          <w:rFonts w:ascii="Times New Roman" w:hAnsi="Times New Roman" w:cs="Times New Roman"/>
          <w:b/>
        </w:rPr>
        <w:t>Any Other Relevant Information</w:t>
      </w:r>
      <w:r>
        <w:rPr>
          <w:rFonts w:ascii="Times New Roman" w:hAnsi="Times New Roman" w:cs="Times New Roman"/>
        </w:rPr>
        <w:t>:</w:t>
      </w:r>
    </w:p>
    <w:p w14:paraId="12D0B3E5" w14:textId="77777777" w:rsidR="00BA2570" w:rsidRDefault="00BA2570" w:rsidP="00BA2570">
      <w:pPr>
        <w:rPr>
          <w:rFonts w:ascii="Times New Roman" w:hAnsi="Times New Roman" w:cs="Times New Roman"/>
        </w:rPr>
      </w:pPr>
    </w:p>
    <w:p w14:paraId="4824A7DB" w14:textId="77777777" w:rsidR="00BA2570" w:rsidRDefault="00BA2570" w:rsidP="00BA2570">
      <w:pPr>
        <w:rPr>
          <w:rFonts w:ascii="Times New Roman" w:hAnsi="Times New Roman" w:cs="Times New Roman"/>
        </w:rPr>
      </w:pPr>
    </w:p>
    <w:p w14:paraId="4148653C" w14:textId="77777777" w:rsidR="00BA2570" w:rsidRPr="009745C6" w:rsidRDefault="00BA2570" w:rsidP="00BA2570">
      <w:pPr>
        <w:jc w:val="center"/>
        <w:rPr>
          <w:rFonts w:ascii="Times New Roman" w:hAnsi="Times New Roman" w:cs="Times New Roman"/>
          <w:b/>
          <w:u w:val="single"/>
        </w:rPr>
      </w:pPr>
      <w:r w:rsidRPr="009745C6">
        <w:rPr>
          <w:rFonts w:ascii="Times New Roman" w:hAnsi="Times New Roman" w:cs="Times New Roman"/>
          <w:b/>
          <w:u w:val="single"/>
        </w:rPr>
        <w:t>DECLARATION</w:t>
      </w:r>
    </w:p>
    <w:p w14:paraId="11607F20" w14:textId="77777777" w:rsidR="00BA2570" w:rsidRPr="009745C6" w:rsidRDefault="00BA2570" w:rsidP="00BA2570">
      <w:pPr>
        <w:jc w:val="both"/>
        <w:rPr>
          <w:rFonts w:ascii="Times New Roman" w:hAnsi="Times New Roman" w:cs="Times New Roman"/>
        </w:rPr>
      </w:pPr>
      <w:r w:rsidRPr="009745C6">
        <w:rPr>
          <w:rFonts w:ascii="Times New Roman" w:hAnsi="Times New Roman" w:cs="Times New Roman"/>
        </w:rPr>
        <w:t>I hereby declare that I have carefully read the instructions and particulars and that the entries made in this application form are correct to the best of my knowledge and belief. If selected for admission, I promise to abide by the rules and discipline of the institute.</w:t>
      </w:r>
    </w:p>
    <w:p w14:paraId="3DF99750" w14:textId="77777777" w:rsidR="00BA2570" w:rsidRDefault="00BA2570" w:rsidP="00BA2570">
      <w:pPr>
        <w:jc w:val="both"/>
        <w:rPr>
          <w:rFonts w:ascii="Times New Roman" w:hAnsi="Times New Roman" w:cs="Times New Roman"/>
        </w:rPr>
      </w:pPr>
      <w:r w:rsidRPr="009745C6">
        <w:rPr>
          <w:rFonts w:ascii="Times New Roman" w:hAnsi="Times New Roman" w:cs="Times New Roman"/>
        </w:rPr>
        <w:t xml:space="preserve">I note that the decision of the institute is final in regard to selection for admission and assignment to a particular department and field of study. The institute will have the right to expel me from the institute at any time after my admission, provided it is satisfied that I was admitted on false particulars </w:t>
      </w:r>
      <w:r>
        <w:rPr>
          <w:rFonts w:ascii="Times New Roman" w:hAnsi="Times New Roman" w:cs="Times New Roman"/>
        </w:rPr>
        <w:t>fu</w:t>
      </w:r>
      <w:r w:rsidRPr="009745C6">
        <w:rPr>
          <w:rFonts w:ascii="Times New Roman" w:hAnsi="Times New Roman" w:cs="Times New Roman"/>
        </w:rPr>
        <w:t>rnished by me or my antecedents prove that my continuance in the institute is not desirable. I agree that I shall abide by the decision of the institute, which will be final.</w:t>
      </w:r>
    </w:p>
    <w:p w14:paraId="2B2EA3BE" w14:textId="77777777" w:rsidR="00BA2570" w:rsidRDefault="00BA2570" w:rsidP="00BA2570">
      <w:pPr>
        <w:jc w:val="both"/>
        <w:rPr>
          <w:rFonts w:ascii="Times New Roman" w:hAnsi="Times New Roman" w:cs="Times New Roman"/>
        </w:rPr>
      </w:pPr>
    </w:p>
    <w:p w14:paraId="374C7509" w14:textId="77777777" w:rsidR="00BA2570" w:rsidRDefault="00BA2570" w:rsidP="00BA2570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noProof/>
          <w:lang w:val="en-IN" w:eastAsia="en-IN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40BEE68B" wp14:editId="769F3A9C">
                <wp:simplePos x="0" y="0"/>
                <wp:positionH relativeFrom="column">
                  <wp:posOffset>3486150</wp:posOffset>
                </wp:positionH>
                <wp:positionV relativeFrom="paragraph">
                  <wp:posOffset>243840</wp:posOffset>
                </wp:positionV>
                <wp:extent cx="2292350" cy="469900"/>
                <wp:effectExtent l="0" t="0" r="12700" b="25400"/>
                <wp:wrapNone/>
                <wp:docPr id="1" name="Rectangl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292350" cy="469900"/>
                        </a:xfrm>
                        <a:prstGeom prst="rect">
                          <a:avLst/>
                        </a:prstGeom>
                        <a:noFill/>
                        <a:ln w="1270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289182DE" id="Rectangle 1" o:spid="_x0000_s1026" style="position:absolute;margin-left:274.5pt;margin-top:19.2pt;width:180.5pt;height:37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" filled="f" strokecolor="black [3213]" strokeweight="1pt"/>
            </w:pict>
          </mc:Fallback>
        </mc:AlternateContent>
      </w:r>
    </w:p>
    <w:p w14:paraId="0B3298EA" w14:textId="77777777" w:rsidR="00BA2570" w:rsidRDefault="00BA2570" w:rsidP="00BA2570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Place:</w:t>
      </w:r>
    </w:p>
    <w:p w14:paraId="2F20F6CA" w14:textId="77777777" w:rsidR="00BA2570" w:rsidRDefault="00BA2570" w:rsidP="00BA2570">
      <w:pPr>
        <w:jc w:val="both"/>
        <w:rPr>
          <w:rFonts w:ascii="Times New Roman" w:hAnsi="Times New Roman" w:cs="Times New Roman"/>
        </w:rPr>
      </w:pPr>
      <w:r w:rsidRPr="009745C6">
        <w:rPr>
          <w:rFonts w:ascii="Times New Roman" w:hAnsi="Times New Roman" w:cs="Times New Roman"/>
          <w:noProof/>
          <w:lang w:val="en-IN" w:eastAsia="en-IN"/>
        </w:rPr>
        <mc:AlternateContent>
          <mc:Choice Requires="wps">
            <w:drawing>
              <wp:anchor distT="45720" distB="45720" distL="114300" distR="114300" simplePos="0" relativeHeight="251660288" behindDoc="0" locked="0" layoutInCell="1" allowOverlap="1" wp14:anchorId="559863E3" wp14:editId="523CE6FC">
                <wp:simplePos x="0" y="0"/>
                <wp:positionH relativeFrom="column">
                  <wp:posOffset>3879850</wp:posOffset>
                </wp:positionH>
                <wp:positionV relativeFrom="paragraph">
                  <wp:posOffset>201930</wp:posOffset>
                </wp:positionV>
                <wp:extent cx="1651000" cy="1404620"/>
                <wp:effectExtent l="0" t="0" r="6350" b="5715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651000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44F3B5F" w14:textId="77777777" w:rsidR="00BA2570" w:rsidRPr="009745C6" w:rsidRDefault="00BA2570" w:rsidP="00BA2570">
                            <w:pPr>
                              <w:rPr>
                                <w:rFonts w:ascii="Times New Roman" w:hAnsi="Times New Roman" w:cs="Times New Roman"/>
                              </w:rPr>
                            </w:pPr>
                            <w:r w:rsidRPr="009745C6">
                              <w:rPr>
                                <w:rFonts w:ascii="Times New Roman" w:hAnsi="Times New Roman" w:cs="Times New Roman"/>
                              </w:rPr>
                              <w:t>Signature of the applicant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w14:anchorId="559863E3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305.5pt;margin-top:15.9pt;width:130pt;height:110.6pt;z-index:251660288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" stroked="f">
                <v:textbox style="mso-fit-shape-to-text:t">
                  <w:txbxContent>
                    <w:p w14:paraId="444F3B5F" w14:textId="77777777" w:rsidR="00BA2570" w:rsidRPr="009745C6" w:rsidRDefault="00BA2570" w:rsidP="00BA2570">
                      <w:pPr>
                        <w:rPr>
                          <w:rFonts w:ascii="Times New Roman" w:hAnsi="Times New Roman" w:cs="Times New Roman"/>
                        </w:rPr>
                      </w:pPr>
                      <w:r w:rsidRPr="009745C6">
                        <w:rPr>
                          <w:rFonts w:ascii="Times New Roman" w:hAnsi="Times New Roman" w:cs="Times New Roman"/>
                        </w:rPr>
                        <w:t>Signature of the applicant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>
        <w:rPr>
          <w:rFonts w:ascii="Times New Roman" w:hAnsi="Times New Roman" w:cs="Times New Roman"/>
        </w:rPr>
        <w:t xml:space="preserve">Date: </w:t>
      </w:r>
    </w:p>
    <w:p w14:paraId="1EA87C8D" w14:textId="77777777" w:rsidR="00BA2570" w:rsidRPr="00126711" w:rsidRDefault="00BA2570" w:rsidP="00BA2570">
      <w:pPr>
        <w:rPr>
          <w:rFonts w:ascii="Times New Roman" w:hAnsi="Times New Roman" w:cs="Times New Roman"/>
        </w:rPr>
      </w:pPr>
    </w:p>
    <w:p w14:paraId="08939413" w14:textId="77777777" w:rsidR="00021E00" w:rsidRPr="00BA2570" w:rsidRDefault="00021E00" w:rsidP="00BA2570"/>
    <w:sectPr w:rsidR="00021E00" w:rsidRPr="00BA2570" w:rsidSect="00517F59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7" w:h="16839" w:code="9"/>
      <w:pgMar w:top="2410" w:right="1080" w:bottom="1440" w:left="1080" w:header="360" w:footer="836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565B981" w14:textId="77777777" w:rsidR="00C4136E" w:rsidRDefault="00C4136E" w:rsidP="00AA7E48">
      <w:pPr>
        <w:spacing w:after="0" w:line="240" w:lineRule="auto"/>
      </w:pPr>
      <w:r>
        <w:separator/>
      </w:r>
    </w:p>
  </w:endnote>
  <w:endnote w:type="continuationSeparator" w:id="0">
    <w:p w14:paraId="6CEE61BB" w14:textId="77777777" w:rsidR="00C4136E" w:rsidRDefault="00C4136E" w:rsidP="00AA7E4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angal">
    <w:altName w:val="Courier New"/>
    <w:panose1 w:val="00000400000000000000"/>
    <w:charset w:val="00"/>
    <w:family w:val="roman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Nirmala UI">
    <w:panose1 w:val="020B0502040204020203"/>
    <w:charset w:val="00"/>
    <w:family w:val="swiss"/>
    <w:pitch w:val="variable"/>
    <w:sig w:usb0="80FF8023" w:usb1="0200004A" w:usb2="00000200" w:usb3="00000000" w:csb0="00000001" w:csb1="00000000"/>
  </w:font>
  <w:font w:name="Kokila">
    <w:charset w:val="00"/>
    <w:family w:val="swiss"/>
    <w:pitch w:val="variable"/>
    <w:sig w:usb0="00008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1A5D6E4" w14:textId="77777777" w:rsidR="002F3B1F" w:rsidRDefault="002F3B1F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7EBA569" w14:textId="084907BC" w:rsidR="00946DB3" w:rsidRDefault="00946DB3" w:rsidP="00946DB3">
    <w:pPr>
      <w:pStyle w:val="Footer"/>
    </w:pPr>
    <w:r>
      <w:rPr>
        <w:noProof/>
        <w:lang w:val="en-IN" w:eastAsia="en-IN"/>
      </w:rPr>
      <w:drawing>
        <wp:anchor distT="0" distB="0" distL="114300" distR="114300" simplePos="0" relativeHeight="251660288" behindDoc="0" locked="0" layoutInCell="1" allowOverlap="1" wp14:anchorId="1B88C5C0" wp14:editId="01CBD5E9">
          <wp:simplePos x="0" y="0"/>
          <wp:positionH relativeFrom="column">
            <wp:posOffset>-333375</wp:posOffset>
          </wp:positionH>
          <wp:positionV relativeFrom="paragraph">
            <wp:posOffset>47625</wp:posOffset>
          </wp:positionV>
          <wp:extent cx="1021080" cy="668020"/>
          <wp:effectExtent l="0" t="0" r="7620" b="0"/>
          <wp:wrapSquare wrapText="bothSides"/>
          <wp:docPr id="643783526" name="Picture 64378352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579547172" name="Picture 1579547172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021080" cy="66802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val="en-IN" w:eastAsia="en-IN"/>
      </w:rPr>
      <w:drawing>
        <wp:anchor distT="0" distB="0" distL="114300" distR="114300" simplePos="0" relativeHeight="251659264" behindDoc="0" locked="0" layoutInCell="1" allowOverlap="1" wp14:anchorId="37CA1862" wp14:editId="0EA6B76C">
          <wp:simplePos x="0" y="0"/>
          <wp:positionH relativeFrom="column">
            <wp:posOffset>5489575</wp:posOffset>
          </wp:positionH>
          <wp:positionV relativeFrom="paragraph">
            <wp:posOffset>28575</wp:posOffset>
          </wp:positionV>
          <wp:extent cx="1257300" cy="685800"/>
          <wp:effectExtent l="0" t="0" r="0" b="0"/>
          <wp:wrapSquare wrapText="bothSides"/>
          <wp:docPr id="750361490" name="Picture 75036149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0927186" name="Picture 40927186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257300" cy="6858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ptab w:relativeTo="margin" w:alignment="center" w:leader="none"/>
    </w:r>
    <w:r>
      <w:rPr>
        <w:noProof/>
        <w:position w:val="-6"/>
      </w:rPr>
      <w:t>Indian Institute of Technology, Bhilai – 49100</w:t>
    </w:r>
    <w:r w:rsidR="00FF16E2">
      <w:rPr>
        <w:noProof/>
        <w:position w:val="-6"/>
      </w:rPr>
      <w:t>2</w:t>
    </w:r>
    <w:r>
      <w:rPr>
        <w:noProof/>
        <w:position w:val="-6"/>
      </w:rPr>
      <w:t>, Durg district</w:t>
    </w:r>
    <w:r>
      <w:tab/>
    </w:r>
  </w:p>
  <w:p w14:paraId="163572FB" w14:textId="1B539C7D" w:rsidR="00946DB3" w:rsidRDefault="00946DB3" w:rsidP="00946DB3">
    <w:pPr>
      <w:pStyle w:val="Footer"/>
    </w:pPr>
    <w:r>
      <w:t xml:space="preserve">                            </w:t>
    </w:r>
  </w:p>
  <w:p w14:paraId="2492D65F" w14:textId="77777777" w:rsidR="001C2EAB" w:rsidRDefault="001C2EAB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C405FBE" w14:textId="77777777" w:rsidR="002F3B1F" w:rsidRDefault="002F3B1F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7E6F0EA" w14:textId="77777777" w:rsidR="00C4136E" w:rsidRDefault="00C4136E" w:rsidP="00AA7E48">
      <w:pPr>
        <w:spacing w:after="0" w:line="240" w:lineRule="auto"/>
      </w:pPr>
      <w:bookmarkStart w:id="0" w:name="_Hlk143861728"/>
      <w:bookmarkEnd w:id="0"/>
      <w:r>
        <w:separator/>
      </w:r>
    </w:p>
  </w:footnote>
  <w:footnote w:type="continuationSeparator" w:id="0">
    <w:p w14:paraId="659B5026" w14:textId="77777777" w:rsidR="00C4136E" w:rsidRDefault="00C4136E" w:rsidP="00AA7E4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B389777" w14:textId="77777777" w:rsidR="002F3B1F" w:rsidRDefault="002F3B1F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Style w:val="TableGrid"/>
      <w:tblW w:w="10652" w:type="dxa"/>
      <w:tblInd w:w="-71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2410"/>
      <w:gridCol w:w="8242"/>
    </w:tblGrid>
    <w:tr w:rsidR="001C2EAB" w:rsidRPr="002F3B1F" w14:paraId="5A1A68A9" w14:textId="77777777" w:rsidTr="001F0DD6">
      <w:trPr>
        <w:trHeight w:val="1878"/>
      </w:trPr>
      <w:tc>
        <w:tcPr>
          <w:tcW w:w="2410" w:type="dxa"/>
          <w:vAlign w:val="center"/>
        </w:tcPr>
        <w:p w14:paraId="51AEF314" w14:textId="77777777" w:rsidR="001C2EAB" w:rsidRPr="002F3B1F" w:rsidRDefault="001C2EAB" w:rsidP="00B20DE3">
          <w:pPr>
            <w:spacing w:after="0"/>
            <w:jc w:val="center"/>
            <w:rPr>
              <w:rFonts w:asciiTheme="majorHAnsi" w:hAnsiTheme="majorHAnsi"/>
            </w:rPr>
          </w:pPr>
          <w:r w:rsidRPr="002F3B1F">
            <w:rPr>
              <w:rFonts w:asciiTheme="majorHAnsi" w:hAnsiTheme="majorHAnsi"/>
              <w:noProof/>
              <w:lang w:val="en-IN" w:eastAsia="en-IN"/>
            </w:rPr>
            <w:drawing>
              <wp:inline distT="0" distB="0" distL="0" distR="0" wp14:anchorId="422E0113" wp14:editId="79EBFC08">
                <wp:extent cx="1182757" cy="1182757"/>
                <wp:effectExtent l="0" t="0" r="0" b="0"/>
                <wp:docPr id="1984512466" name="Picture 1984512466" descr="Logo&#10;&#10;Description automatically generated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" name="Picture 2" descr="Logo&#10;&#10;Description automatically generated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205731" cy="1205731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8242" w:type="dxa"/>
        </w:tcPr>
        <w:p w14:paraId="3FB01565" w14:textId="77777777" w:rsidR="001C2EAB" w:rsidRPr="002F3B1F" w:rsidRDefault="001C2EAB" w:rsidP="00F56B62">
          <w:pPr>
            <w:spacing w:after="0"/>
            <w:jc w:val="right"/>
            <w:rPr>
              <w:rFonts w:asciiTheme="majorHAnsi" w:hAnsiTheme="majorHAnsi" w:cs="Kokila"/>
              <w:bCs/>
              <w:color w:val="493E8D"/>
              <w:sz w:val="40"/>
              <w:szCs w:val="40"/>
            </w:rPr>
          </w:pPr>
          <w:r w:rsidRPr="002F3B1F">
            <w:rPr>
              <w:rFonts w:ascii="Nirmala UI" w:hAnsi="Nirmala UI" w:cs="Nirmala UI" w:hint="cs"/>
              <w:bCs/>
              <w:color w:val="493E8D"/>
              <w:sz w:val="40"/>
              <w:szCs w:val="40"/>
              <w:cs/>
              <w:lang w:bidi="hi-IN"/>
            </w:rPr>
            <w:t>भारतीय</w:t>
          </w:r>
          <w:r w:rsidRPr="002F3B1F">
            <w:rPr>
              <w:rFonts w:asciiTheme="majorHAnsi" w:hAnsiTheme="majorHAnsi" w:cs="Kokila"/>
              <w:bCs/>
              <w:color w:val="493E8D"/>
              <w:sz w:val="40"/>
              <w:szCs w:val="40"/>
              <w:cs/>
              <w:lang w:bidi="hi-IN"/>
            </w:rPr>
            <w:t xml:space="preserve"> </w:t>
          </w:r>
          <w:r w:rsidRPr="002F3B1F">
            <w:rPr>
              <w:rFonts w:ascii="Nirmala UI" w:hAnsi="Nirmala UI" w:cs="Nirmala UI" w:hint="cs"/>
              <w:bCs/>
              <w:color w:val="493E8D"/>
              <w:sz w:val="40"/>
              <w:szCs w:val="40"/>
              <w:cs/>
              <w:lang w:bidi="hi-IN"/>
            </w:rPr>
            <w:t>प्रौद्योगिकी</w:t>
          </w:r>
          <w:r w:rsidRPr="002F3B1F">
            <w:rPr>
              <w:rFonts w:asciiTheme="majorHAnsi" w:hAnsiTheme="majorHAnsi" w:cs="Kokila"/>
              <w:bCs/>
              <w:color w:val="493E8D"/>
              <w:sz w:val="40"/>
              <w:szCs w:val="40"/>
              <w:cs/>
              <w:lang w:bidi="hi-IN"/>
            </w:rPr>
            <w:t xml:space="preserve"> </w:t>
          </w:r>
          <w:r w:rsidRPr="002F3B1F">
            <w:rPr>
              <w:rFonts w:ascii="Nirmala UI" w:hAnsi="Nirmala UI" w:cs="Nirmala UI" w:hint="cs"/>
              <w:bCs/>
              <w:color w:val="493E8D"/>
              <w:sz w:val="40"/>
              <w:szCs w:val="40"/>
              <w:cs/>
              <w:lang w:bidi="hi-IN"/>
            </w:rPr>
            <w:t>संस्थान</w:t>
          </w:r>
          <w:r w:rsidRPr="002F3B1F">
            <w:rPr>
              <w:rFonts w:asciiTheme="majorHAnsi" w:hAnsiTheme="majorHAnsi" w:cs="Kokila"/>
              <w:bCs/>
              <w:color w:val="493E8D"/>
              <w:sz w:val="40"/>
              <w:szCs w:val="40"/>
              <w:cs/>
              <w:lang w:bidi="hi-IN"/>
            </w:rPr>
            <w:t xml:space="preserve"> </w:t>
          </w:r>
          <w:r w:rsidRPr="002F3B1F">
            <w:rPr>
              <w:rFonts w:ascii="Nirmala UI" w:hAnsi="Nirmala UI" w:cs="Nirmala UI" w:hint="cs"/>
              <w:bCs/>
              <w:color w:val="493E8D"/>
              <w:sz w:val="40"/>
              <w:szCs w:val="40"/>
              <w:cs/>
              <w:lang w:bidi="hi-IN"/>
            </w:rPr>
            <w:t>भिलाई</w:t>
          </w:r>
        </w:p>
        <w:p w14:paraId="613186FA" w14:textId="68AA4EBD" w:rsidR="001C2EAB" w:rsidRPr="002F3B1F" w:rsidRDefault="001C2EAB" w:rsidP="00F56B62">
          <w:pPr>
            <w:spacing w:after="0"/>
            <w:jc w:val="right"/>
            <w:rPr>
              <w:rFonts w:asciiTheme="majorHAnsi" w:hAnsiTheme="majorHAnsi" w:cs="Kokila"/>
              <w:b/>
              <w:color w:val="493E8D"/>
              <w:sz w:val="30"/>
              <w:szCs w:val="30"/>
              <w:lang w:bidi="hi-IN"/>
            </w:rPr>
          </w:pPr>
          <w:r w:rsidRPr="002F3B1F">
            <w:rPr>
              <w:rFonts w:ascii="Nirmala UI" w:hAnsi="Nirmala UI" w:cs="Nirmala UI" w:hint="cs"/>
              <w:b/>
              <w:color w:val="493E8D"/>
              <w:sz w:val="30"/>
              <w:szCs w:val="30"/>
              <w:cs/>
              <w:lang w:bidi="hi-IN"/>
            </w:rPr>
            <w:t>जिला</w:t>
          </w:r>
          <w:r w:rsidRPr="002F3B1F">
            <w:rPr>
              <w:rFonts w:asciiTheme="majorHAnsi" w:hAnsiTheme="majorHAnsi" w:cs="Kokila"/>
              <w:b/>
              <w:color w:val="493E8D"/>
              <w:sz w:val="30"/>
              <w:szCs w:val="30"/>
              <w:cs/>
              <w:lang w:bidi="hi-IN"/>
            </w:rPr>
            <w:t>-</w:t>
          </w:r>
          <w:r w:rsidRPr="002F3B1F">
            <w:rPr>
              <w:rFonts w:ascii="Nirmala UI" w:hAnsi="Nirmala UI" w:cs="Nirmala UI" w:hint="cs"/>
              <w:b/>
              <w:color w:val="493E8D"/>
              <w:sz w:val="30"/>
              <w:szCs w:val="30"/>
              <w:cs/>
              <w:lang w:bidi="hi-IN"/>
            </w:rPr>
            <w:t>दुर्ग</w:t>
          </w:r>
          <w:r w:rsidRPr="002F3B1F">
            <w:rPr>
              <w:rFonts w:asciiTheme="majorHAnsi" w:hAnsiTheme="majorHAnsi" w:cs="Kokila"/>
              <w:b/>
              <w:color w:val="493E8D"/>
              <w:sz w:val="30"/>
              <w:szCs w:val="30"/>
            </w:rPr>
            <w:t xml:space="preserve">, </w:t>
          </w:r>
          <w:r w:rsidRPr="002F3B1F">
            <w:rPr>
              <w:rFonts w:ascii="Nirmala UI" w:hAnsi="Nirmala UI" w:cs="Nirmala UI" w:hint="cs"/>
              <w:b/>
              <w:color w:val="493E8D"/>
              <w:sz w:val="30"/>
              <w:szCs w:val="30"/>
              <w:cs/>
              <w:lang w:bidi="hi-IN"/>
            </w:rPr>
            <w:t>छत्तीसगढ़</w:t>
          </w:r>
          <w:r w:rsidRPr="002F3B1F">
            <w:rPr>
              <w:rFonts w:asciiTheme="majorHAnsi" w:hAnsiTheme="majorHAnsi" w:cs="Kokila"/>
              <w:b/>
              <w:color w:val="493E8D"/>
              <w:sz w:val="30"/>
              <w:szCs w:val="30"/>
              <w:cs/>
              <w:lang w:bidi="hi-IN"/>
            </w:rPr>
            <w:t>-49100</w:t>
          </w:r>
          <w:r w:rsidR="00FF16E2" w:rsidRPr="002F3B1F">
            <w:rPr>
              <w:rFonts w:asciiTheme="majorHAnsi" w:hAnsiTheme="majorHAnsi" w:cs="Kokila"/>
              <w:b/>
              <w:color w:val="493E8D"/>
              <w:sz w:val="30"/>
              <w:szCs w:val="30"/>
              <w:lang w:bidi="hi-IN"/>
            </w:rPr>
            <w:t>2</w:t>
          </w:r>
        </w:p>
        <w:p w14:paraId="44140301" w14:textId="77777777" w:rsidR="001C2EAB" w:rsidRPr="002F3B1F" w:rsidRDefault="001C2EAB" w:rsidP="00F56B62">
          <w:pPr>
            <w:spacing w:after="0"/>
            <w:jc w:val="right"/>
            <w:rPr>
              <w:rFonts w:asciiTheme="majorHAnsi" w:hAnsiTheme="majorHAnsi" w:cs="Times New Roman"/>
              <w:b/>
              <w:color w:val="493E8D"/>
              <w:sz w:val="26"/>
              <w:szCs w:val="26"/>
            </w:rPr>
          </w:pPr>
          <w:r w:rsidRPr="002F3B1F">
            <w:rPr>
              <w:rFonts w:asciiTheme="majorHAnsi" w:hAnsiTheme="majorHAnsi" w:cs="Times New Roman"/>
              <w:b/>
              <w:color w:val="493E8D"/>
              <w:sz w:val="26"/>
              <w:szCs w:val="26"/>
            </w:rPr>
            <w:t>Indian Institute of Technology, Bhilai</w:t>
          </w:r>
        </w:p>
        <w:p w14:paraId="4EC42391" w14:textId="303FCCDA" w:rsidR="001C2EAB" w:rsidRPr="002F3B1F" w:rsidRDefault="001C2EAB" w:rsidP="00F56B62">
          <w:pPr>
            <w:spacing w:after="0"/>
            <w:jc w:val="right"/>
            <w:rPr>
              <w:rFonts w:asciiTheme="majorHAnsi" w:hAnsiTheme="majorHAnsi" w:cs="Times New Roman"/>
              <w:bCs/>
              <w:color w:val="493E8D"/>
            </w:rPr>
          </w:pPr>
          <w:r w:rsidRPr="002F3B1F">
            <w:rPr>
              <w:rFonts w:asciiTheme="majorHAnsi" w:hAnsiTheme="majorHAnsi" w:cs="Times New Roman"/>
              <w:bCs/>
              <w:color w:val="493E8D"/>
            </w:rPr>
            <w:t>Dist.- Durg, Chhattisgarh - 49100</w:t>
          </w:r>
          <w:r w:rsidR="00FF16E2" w:rsidRPr="002F3B1F">
            <w:rPr>
              <w:rFonts w:asciiTheme="majorHAnsi" w:hAnsiTheme="majorHAnsi" w:cs="Times New Roman"/>
              <w:bCs/>
              <w:color w:val="493E8D"/>
            </w:rPr>
            <w:t>2</w:t>
          </w:r>
        </w:p>
        <w:p w14:paraId="55954239" w14:textId="77777777" w:rsidR="001C2EAB" w:rsidRPr="002F3B1F" w:rsidRDefault="001C2EAB" w:rsidP="00F56B62">
          <w:pPr>
            <w:spacing w:after="0"/>
            <w:jc w:val="right"/>
            <w:rPr>
              <w:rFonts w:asciiTheme="majorHAnsi" w:hAnsiTheme="majorHAnsi" w:cs="Times New Roman"/>
              <w:bCs/>
              <w:color w:val="493E8D"/>
              <w:sz w:val="20"/>
              <w:szCs w:val="20"/>
            </w:rPr>
          </w:pPr>
          <w:r w:rsidRPr="002F3B1F">
            <w:rPr>
              <w:rFonts w:asciiTheme="majorHAnsi" w:hAnsiTheme="majorHAnsi" w:cs="Times New Roman"/>
              <w:bCs/>
              <w:color w:val="493E8D"/>
              <w:sz w:val="20"/>
              <w:szCs w:val="20"/>
            </w:rPr>
            <w:t xml:space="preserve">Website: </w:t>
          </w:r>
          <w:hyperlink r:id="rId2" w:history="1">
            <w:r w:rsidRPr="002F3B1F">
              <w:rPr>
                <w:rStyle w:val="Hyperlink"/>
                <w:rFonts w:asciiTheme="majorHAnsi" w:hAnsiTheme="majorHAnsi" w:cs="Times New Roman"/>
                <w:bCs/>
                <w:sz w:val="20"/>
                <w:szCs w:val="20"/>
              </w:rPr>
              <w:t>www.iitbhilai.ac.in</w:t>
            </w:r>
          </w:hyperlink>
        </w:p>
      </w:tc>
    </w:tr>
  </w:tbl>
  <w:p w14:paraId="1F1D02F7" w14:textId="01821353" w:rsidR="00E57B6E" w:rsidRPr="002F3B1F" w:rsidRDefault="0067469B" w:rsidP="00261DBC">
    <w:pPr>
      <w:pStyle w:val="Header"/>
      <w:jc w:val="right"/>
      <w:rPr>
        <w:rFonts w:asciiTheme="majorHAnsi" w:hAnsiTheme="majorHAnsi"/>
        <w:sz w:val="12"/>
      </w:rPr>
    </w:pPr>
    <w:r w:rsidRPr="002F3B1F">
      <w:rPr>
        <w:rFonts w:asciiTheme="majorHAnsi" w:hAnsiTheme="majorHAnsi"/>
        <w:noProof/>
        <w:lang w:val="en-IN" w:eastAsia="en-IN"/>
      </w:rPr>
      <mc:AlternateContent>
        <mc:Choice Requires="wps">
          <w:drawing>
            <wp:anchor distT="4294967294" distB="4294967294" distL="114300" distR="114300" simplePos="0" relativeHeight="251657216" behindDoc="0" locked="0" layoutInCell="1" allowOverlap="1" wp14:anchorId="07CB7AA4" wp14:editId="3A87A999">
              <wp:simplePos x="0" y="0"/>
              <wp:positionH relativeFrom="column">
                <wp:posOffset>-704850</wp:posOffset>
              </wp:positionH>
              <wp:positionV relativeFrom="paragraph">
                <wp:posOffset>142874</wp:posOffset>
              </wp:positionV>
              <wp:extent cx="7572375" cy="0"/>
              <wp:effectExtent l="0" t="19050" r="9525" b="0"/>
              <wp:wrapNone/>
              <wp:docPr id="3" name="Straight Connector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/>
                    </wps:cNvCnPr>
                    <wps:spPr>
                      <a:xfrm>
                        <a:off x="0" y="0"/>
                        <a:ext cx="7572375" cy="0"/>
                      </a:xfrm>
                      <a:prstGeom prst="line">
                        <a:avLst/>
                      </a:prstGeom>
                      <a:noFill/>
                      <a:ln w="38100" cap="flat" cmpd="sng" algn="ctr">
                        <a:solidFill>
                          <a:srgbClr val="7030A0"/>
                        </a:solidFill>
                        <a:prstDash val="solid"/>
                      </a:ln>
                      <a:effectLst/>
                    </wps:spPr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>
          <w:pict>
            <v:line w14:anchorId="51746F95" id="Straight Connector 3" o:spid="_x0000_s1026" style="position:absolute;z-index:251657216;visibility:visible;mso-wrap-style:square;mso-width-percent:0;mso-height-percent:0;mso-wrap-distance-left:9pt;mso-wrap-distance-top:-6e-5mm;mso-wrap-distance-right:9pt;mso-wrap-distance-bottom:-6e-5mm;mso-position-horizontal:absolute;mso-position-horizontal-relative:text;mso-position-vertical:absolute;mso-position-vertical-relative:text;mso-width-percent:0;mso-height-percent:0;mso-width-relative:margin;mso-height-relative:page" from="-55.5pt,11.25pt" to="540.75pt,11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" strokecolor="#7030a0" strokeweight="3pt">
              <o:lock v:ext="edit" shapetype="f"/>
            </v:line>
          </w:pict>
        </mc:Fallback>
      </mc:AlternateContent>
    </w:r>
  </w:p>
  <w:p w14:paraId="37077328" w14:textId="77777777" w:rsidR="00E57B6E" w:rsidRPr="002F3B1F" w:rsidRDefault="00E57B6E" w:rsidP="009E48A3">
    <w:pPr>
      <w:pStyle w:val="Header"/>
      <w:rPr>
        <w:rFonts w:asciiTheme="majorHAnsi" w:hAnsiTheme="majorHAnsi"/>
        <w:sz w:val="18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EE293CB" w14:textId="77777777" w:rsidR="002F3B1F" w:rsidRDefault="002F3B1F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A5766F"/>
    <w:multiLevelType w:val="hybridMultilevel"/>
    <w:tmpl w:val="A122350E"/>
    <w:lvl w:ilvl="0" w:tplc="DBB8AF04">
      <w:start w:val="1"/>
      <w:numFmt w:val="lowerRoman"/>
      <w:lvlText w:val="%1."/>
      <w:lvlJc w:val="left"/>
      <w:pPr>
        <w:ind w:left="823" w:hanging="481"/>
        <w:jc w:val="right"/>
      </w:pPr>
      <w:rPr>
        <w:rFonts w:ascii="Times New Roman" w:eastAsia="Times New Roman" w:hAnsi="Times New Roman" w:cs="Times New Roman" w:hint="default"/>
        <w:spacing w:val="-3"/>
        <w:w w:val="102"/>
        <w:sz w:val="22"/>
        <w:szCs w:val="22"/>
        <w:lang w:val="en-US" w:eastAsia="en-US" w:bidi="ar-SA"/>
      </w:rPr>
    </w:lvl>
    <w:lvl w:ilvl="1" w:tplc="A440BAE8">
      <w:numFmt w:val="bullet"/>
      <w:lvlText w:val="•"/>
      <w:lvlJc w:val="left"/>
      <w:pPr>
        <w:ind w:left="1665" w:hanging="481"/>
      </w:pPr>
      <w:rPr>
        <w:rFonts w:hint="default"/>
        <w:lang w:val="en-US" w:eastAsia="en-US" w:bidi="ar-SA"/>
      </w:rPr>
    </w:lvl>
    <w:lvl w:ilvl="2" w:tplc="FBE4FAF2">
      <w:numFmt w:val="bullet"/>
      <w:lvlText w:val="•"/>
      <w:lvlJc w:val="left"/>
      <w:pPr>
        <w:ind w:left="2510" w:hanging="481"/>
      </w:pPr>
      <w:rPr>
        <w:rFonts w:hint="default"/>
        <w:lang w:val="en-US" w:eastAsia="en-US" w:bidi="ar-SA"/>
      </w:rPr>
    </w:lvl>
    <w:lvl w:ilvl="3" w:tplc="C4C8C964">
      <w:numFmt w:val="bullet"/>
      <w:lvlText w:val="•"/>
      <w:lvlJc w:val="left"/>
      <w:pPr>
        <w:ind w:left="3355" w:hanging="481"/>
      </w:pPr>
      <w:rPr>
        <w:rFonts w:hint="default"/>
        <w:lang w:val="en-US" w:eastAsia="en-US" w:bidi="ar-SA"/>
      </w:rPr>
    </w:lvl>
    <w:lvl w:ilvl="4" w:tplc="7A1297B6">
      <w:numFmt w:val="bullet"/>
      <w:lvlText w:val="•"/>
      <w:lvlJc w:val="left"/>
      <w:pPr>
        <w:ind w:left="4200" w:hanging="481"/>
      </w:pPr>
      <w:rPr>
        <w:rFonts w:hint="default"/>
        <w:lang w:val="en-US" w:eastAsia="en-US" w:bidi="ar-SA"/>
      </w:rPr>
    </w:lvl>
    <w:lvl w:ilvl="5" w:tplc="9C9237C8">
      <w:numFmt w:val="bullet"/>
      <w:lvlText w:val="•"/>
      <w:lvlJc w:val="left"/>
      <w:pPr>
        <w:ind w:left="5045" w:hanging="481"/>
      </w:pPr>
      <w:rPr>
        <w:rFonts w:hint="default"/>
        <w:lang w:val="en-US" w:eastAsia="en-US" w:bidi="ar-SA"/>
      </w:rPr>
    </w:lvl>
    <w:lvl w:ilvl="6" w:tplc="861450C2">
      <w:numFmt w:val="bullet"/>
      <w:lvlText w:val="•"/>
      <w:lvlJc w:val="left"/>
      <w:pPr>
        <w:ind w:left="5890" w:hanging="481"/>
      </w:pPr>
      <w:rPr>
        <w:rFonts w:hint="default"/>
        <w:lang w:val="en-US" w:eastAsia="en-US" w:bidi="ar-SA"/>
      </w:rPr>
    </w:lvl>
    <w:lvl w:ilvl="7" w:tplc="8D8A5974">
      <w:numFmt w:val="bullet"/>
      <w:lvlText w:val="•"/>
      <w:lvlJc w:val="left"/>
      <w:pPr>
        <w:ind w:left="6735" w:hanging="481"/>
      </w:pPr>
      <w:rPr>
        <w:rFonts w:hint="default"/>
        <w:lang w:val="en-US" w:eastAsia="en-US" w:bidi="ar-SA"/>
      </w:rPr>
    </w:lvl>
    <w:lvl w:ilvl="8" w:tplc="42763CDC">
      <w:numFmt w:val="bullet"/>
      <w:lvlText w:val="•"/>
      <w:lvlJc w:val="left"/>
      <w:pPr>
        <w:ind w:left="7580" w:hanging="481"/>
      </w:pPr>
      <w:rPr>
        <w:rFonts w:hint="default"/>
        <w:lang w:val="en-US" w:eastAsia="en-US" w:bidi="ar-S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0"/>
  <w:proofState w:grammar="clean"/>
  <w:attachedTemplate r:id="rId1"/>
  <w:defaultTabStop w:val="720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__Grammarly_42____i" w:val="H4sIAAAAAAAEAKtWckksSQxILCpxzi/NK1GyMqwFAAEhoTITAAAA"/>
    <w:docVar w:name="__Grammarly_42___1" w:val="H4sIAAAAAAAEAKtWcslP9kxRslIyNDayMDUyNjA2NLE0tDQyMDJX0lEKTi0uzszPAykwNqgFAF/3bL4tAAAA"/>
  </w:docVars>
  <w:rsids>
    <w:rsidRoot w:val="004B170D"/>
    <w:rsid w:val="00001448"/>
    <w:rsid w:val="0000693A"/>
    <w:rsid w:val="00006F5E"/>
    <w:rsid w:val="00007930"/>
    <w:rsid w:val="00013576"/>
    <w:rsid w:val="00015A2E"/>
    <w:rsid w:val="00020325"/>
    <w:rsid w:val="0002151E"/>
    <w:rsid w:val="00021E00"/>
    <w:rsid w:val="000221A9"/>
    <w:rsid w:val="000222B8"/>
    <w:rsid w:val="00022C63"/>
    <w:rsid w:val="00023229"/>
    <w:rsid w:val="0002326D"/>
    <w:rsid w:val="0002377F"/>
    <w:rsid w:val="00025040"/>
    <w:rsid w:val="000264DB"/>
    <w:rsid w:val="00027A8A"/>
    <w:rsid w:val="00033E4E"/>
    <w:rsid w:val="000352C5"/>
    <w:rsid w:val="00035ED0"/>
    <w:rsid w:val="000364D0"/>
    <w:rsid w:val="00037E44"/>
    <w:rsid w:val="00041BD0"/>
    <w:rsid w:val="00044E49"/>
    <w:rsid w:val="00047764"/>
    <w:rsid w:val="0005367C"/>
    <w:rsid w:val="00054E97"/>
    <w:rsid w:val="000552CE"/>
    <w:rsid w:val="00055E94"/>
    <w:rsid w:val="00056415"/>
    <w:rsid w:val="00061413"/>
    <w:rsid w:val="00061F8A"/>
    <w:rsid w:val="000629B9"/>
    <w:rsid w:val="00062A41"/>
    <w:rsid w:val="00064BB3"/>
    <w:rsid w:val="00065613"/>
    <w:rsid w:val="0006597D"/>
    <w:rsid w:val="000669E9"/>
    <w:rsid w:val="00070A56"/>
    <w:rsid w:val="00071014"/>
    <w:rsid w:val="000720AF"/>
    <w:rsid w:val="000726BF"/>
    <w:rsid w:val="0007588B"/>
    <w:rsid w:val="00080BE9"/>
    <w:rsid w:val="000838C1"/>
    <w:rsid w:val="00083935"/>
    <w:rsid w:val="00085A83"/>
    <w:rsid w:val="000864EF"/>
    <w:rsid w:val="00090201"/>
    <w:rsid w:val="00091057"/>
    <w:rsid w:val="00091DCA"/>
    <w:rsid w:val="00093D5E"/>
    <w:rsid w:val="000964B5"/>
    <w:rsid w:val="00097BF7"/>
    <w:rsid w:val="000A05D0"/>
    <w:rsid w:val="000A0FAB"/>
    <w:rsid w:val="000A3DA0"/>
    <w:rsid w:val="000A5632"/>
    <w:rsid w:val="000A6CF1"/>
    <w:rsid w:val="000A71D8"/>
    <w:rsid w:val="000B0B87"/>
    <w:rsid w:val="000B52B9"/>
    <w:rsid w:val="000B550C"/>
    <w:rsid w:val="000B5846"/>
    <w:rsid w:val="000B6518"/>
    <w:rsid w:val="000B7657"/>
    <w:rsid w:val="000C0585"/>
    <w:rsid w:val="000C2D22"/>
    <w:rsid w:val="000C3591"/>
    <w:rsid w:val="000C496A"/>
    <w:rsid w:val="000C7CA3"/>
    <w:rsid w:val="000D13EC"/>
    <w:rsid w:val="000D2298"/>
    <w:rsid w:val="000D3AF0"/>
    <w:rsid w:val="000D3EF7"/>
    <w:rsid w:val="000D78BF"/>
    <w:rsid w:val="000D7907"/>
    <w:rsid w:val="000E1031"/>
    <w:rsid w:val="000E1D44"/>
    <w:rsid w:val="000E45C6"/>
    <w:rsid w:val="000E54F1"/>
    <w:rsid w:val="000E7576"/>
    <w:rsid w:val="000F03BF"/>
    <w:rsid w:val="000F1501"/>
    <w:rsid w:val="000F1E80"/>
    <w:rsid w:val="000F2FC2"/>
    <w:rsid w:val="000F355E"/>
    <w:rsid w:val="000F44A2"/>
    <w:rsid w:val="000F4B88"/>
    <w:rsid w:val="000F5E36"/>
    <w:rsid w:val="00101F43"/>
    <w:rsid w:val="00104D80"/>
    <w:rsid w:val="00105BF4"/>
    <w:rsid w:val="00107A42"/>
    <w:rsid w:val="00107C70"/>
    <w:rsid w:val="00107DEC"/>
    <w:rsid w:val="00110A8D"/>
    <w:rsid w:val="0011316E"/>
    <w:rsid w:val="00113C81"/>
    <w:rsid w:val="00113ECD"/>
    <w:rsid w:val="0011491F"/>
    <w:rsid w:val="0011530D"/>
    <w:rsid w:val="00115A09"/>
    <w:rsid w:val="00117ED3"/>
    <w:rsid w:val="00117F6E"/>
    <w:rsid w:val="00125C66"/>
    <w:rsid w:val="001305B7"/>
    <w:rsid w:val="001312F3"/>
    <w:rsid w:val="001318BD"/>
    <w:rsid w:val="00135881"/>
    <w:rsid w:val="00140155"/>
    <w:rsid w:val="0014341C"/>
    <w:rsid w:val="001438BA"/>
    <w:rsid w:val="00145041"/>
    <w:rsid w:val="001456DD"/>
    <w:rsid w:val="00145755"/>
    <w:rsid w:val="0015088A"/>
    <w:rsid w:val="001524C0"/>
    <w:rsid w:val="0015274F"/>
    <w:rsid w:val="00152FBB"/>
    <w:rsid w:val="00153A2A"/>
    <w:rsid w:val="00154A20"/>
    <w:rsid w:val="001568CE"/>
    <w:rsid w:val="001569A7"/>
    <w:rsid w:val="0016530B"/>
    <w:rsid w:val="0016700E"/>
    <w:rsid w:val="00175513"/>
    <w:rsid w:val="00176004"/>
    <w:rsid w:val="00177387"/>
    <w:rsid w:val="00177E96"/>
    <w:rsid w:val="001805CD"/>
    <w:rsid w:val="001806FA"/>
    <w:rsid w:val="00183D26"/>
    <w:rsid w:val="00183E8B"/>
    <w:rsid w:val="0018709F"/>
    <w:rsid w:val="00190049"/>
    <w:rsid w:val="00193520"/>
    <w:rsid w:val="00194136"/>
    <w:rsid w:val="0019589D"/>
    <w:rsid w:val="001A0336"/>
    <w:rsid w:val="001A1BBB"/>
    <w:rsid w:val="001A2122"/>
    <w:rsid w:val="001A4BD5"/>
    <w:rsid w:val="001A5BE6"/>
    <w:rsid w:val="001A5D3D"/>
    <w:rsid w:val="001B043A"/>
    <w:rsid w:val="001B04BB"/>
    <w:rsid w:val="001B0E3E"/>
    <w:rsid w:val="001B12CD"/>
    <w:rsid w:val="001B1FA2"/>
    <w:rsid w:val="001B2DD7"/>
    <w:rsid w:val="001B4C04"/>
    <w:rsid w:val="001B7359"/>
    <w:rsid w:val="001C08C9"/>
    <w:rsid w:val="001C0F36"/>
    <w:rsid w:val="001C2EAB"/>
    <w:rsid w:val="001C3141"/>
    <w:rsid w:val="001C328F"/>
    <w:rsid w:val="001C38BA"/>
    <w:rsid w:val="001C3D14"/>
    <w:rsid w:val="001C4CD1"/>
    <w:rsid w:val="001C7D88"/>
    <w:rsid w:val="001D11D7"/>
    <w:rsid w:val="001D219D"/>
    <w:rsid w:val="001D72EB"/>
    <w:rsid w:val="001E02F2"/>
    <w:rsid w:val="001E0C38"/>
    <w:rsid w:val="001E0E06"/>
    <w:rsid w:val="001E15FC"/>
    <w:rsid w:val="001E1C30"/>
    <w:rsid w:val="001E2213"/>
    <w:rsid w:val="001E4758"/>
    <w:rsid w:val="001E664E"/>
    <w:rsid w:val="001E74E8"/>
    <w:rsid w:val="001E7A2E"/>
    <w:rsid w:val="001E7F84"/>
    <w:rsid w:val="001F476D"/>
    <w:rsid w:val="001F4894"/>
    <w:rsid w:val="00201EF9"/>
    <w:rsid w:val="00202F7B"/>
    <w:rsid w:val="00203994"/>
    <w:rsid w:val="00203B7E"/>
    <w:rsid w:val="00203F04"/>
    <w:rsid w:val="0020405D"/>
    <w:rsid w:val="00205B56"/>
    <w:rsid w:val="002062D5"/>
    <w:rsid w:val="00206535"/>
    <w:rsid w:val="002100EF"/>
    <w:rsid w:val="00211F25"/>
    <w:rsid w:val="00212363"/>
    <w:rsid w:val="00214019"/>
    <w:rsid w:val="00215C6A"/>
    <w:rsid w:val="002177C5"/>
    <w:rsid w:val="00217E91"/>
    <w:rsid w:val="00220672"/>
    <w:rsid w:val="002214D8"/>
    <w:rsid w:val="00223B9B"/>
    <w:rsid w:val="00225509"/>
    <w:rsid w:val="00225569"/>
    <w:rsid w:val="00225CDA"/>
    <w:rsid w:val="002265CA"/>
    <w:rsid w:val="002272BE"/>
    <w:rsid w:val="00227665"/>
    <w:rsid w:val="00230377"/>
    <w:rsid w:val="0023285C"/>
    <w:rsid w:val="00234B20"/>
    <w:rsid w:val="00236A9C"/>
    <w:rsid w:val="0023768D"/>
    <w:rsid w:val="002419A7"/>
    <w:rsid w:val="00242357"/>
    <w:rsid w:val="00244DE5"/>
    <w:rsid w:val="00246145"/>
    <w:rsid w:val="00246C31"/>
    <w:rsid w:val="002479AD"/>
    <w:rsid w:val="00251512"/>
    <w:rsid w:val="002517DB"/>
    <w:rsid w:val="002542D7"/>
    <w:rsid w:val="0025520B"/>
    <w:rsid w:val="00255499"/>
    <w:rsid w:val="0025606C"/>
    <w:rsid w:val="0025716C"/>
    <w:rsid w:val="002575DE"/>
    <w:rsid w:val="00257D73"/>
    <w:rsid w:val="00261DBC"/>
    <w:rsid w:val="002625E3"/>
    <w:rsid w:val="00262AB3"/>
    <w:rsid w:val="00263B2F"/>
    <w:rsid w:val="0026557E"/>
    <w:rsid w:val="002655C1"/>
    <w:rsid w:val="002668A2"/>
    <w:rsid w:val="002668F4"/>
    <w:rsid w:val="002701BD"/>
    <w:rsid w:val="002727E3"/>
    <w:rsid w:val="00274508"/>
    <w:rsid w:val="00275235"/>
    <w:rsid w:val="0027625F"/>
    <w:rsid w:val="00281170"/>
    <w:rsid w:val="00282A65"/>
    <w:rsid w:val="00285BD1"/>
    <w:rsid w:val="002861CA"/>
    <w:rsid w:val="00286434"/>
    <w:rsid w:val="00287A75"/>
    <w:rsid w:val="0029035B"/>
    <w:rsid w:val="00290877"/>
    <w:rsid w:val="0029103E"/>
    <w:rsid w:val="0029329B"/>
    <w:rsid w:val="00293469"/>
    <w:rsid w:val="0029464F"/>
    <w:rsid w:val="00295EE2"/>
    <w:rsid w:val="002A1174"/>
    <w:rsid w:val="002A3817"/>
    <w:rsid w:val="002A5969"/>
    <w:rsid w:val="002A66FF"/>
    <w:rsid w:val="002B2076"/>
    <w:rsid w:val="002B541A"/>
    <w:rsid w:val="002B578F"/>
    <w:rsid w:val="002B6611"/>
    <w:rsid w:val="002B6DFD"/>
    <w:rsid w:val="002C02E9"/>
    <w:rsid w:val="002C0D8C"/>
    <w:rsid w:val="002C1316"/>
    <w:rsid w:val="002C2047"/>
    <w:rsid w:val="002C2F47"/>
    <w:rsid w:val="002C42DD"/>
    <w:rsid w:val="002C47A8"/>
    <w:rsid w:val="002C4DB6"/>
    <w:rsid w:val="002C6AF3"/>
    <w:rsid w:val="002D04DB"/>
    <w:rsid w:val="002D1BEC"/>
    <w:rsid w:val="002D293B"/>
    <w:rsid w:val="002D39E9"/>
    <w:rsid w:val="002D3CC7"/>
    <w:rsid w:val="002E0E65"/>
    <w:rsid w:val="002E3F92"/>
    <w:rsid w:val="002E713D"/>
    <w:rsid w:val="002F24B3"/>
    <w:rsid w:val="002F3B1F"/>
    <w:rsid w:val="002F7042"/>
    <w:rsid w:val="002F78C6"/>
    <w:rsid w:val="00300E2D"/>
    <w:rsid w:val="003014F7"/>
    <w:rsid w:val="0030228E"/>
    <w:rsid w:val="00302977"/>
    <w:rsid w:val="00302A78"/>
    <w:rsid w:val="00303839"/>
    <w:rsid w:val="0030395E"/>
    <w:rsid w:val="0030647C"/>
    <w:rsid w:val="00306746"/>
    <w:rsid w:val="0030717C"/>
    <w:rsid w:val="00311874"/>
    <w:rsid w:val="00312554"/>
    <w:rsid w:val="00312AAC"/>
    <w:rsid w:val="00313B46"/>
    <w:rsid w:val="003144D6"/>
    <w:rsid w:val="00315078"/>
    <w:rsid w:val="003154C3"/>
    <w:rsid w:val="00320BB1"/>
    <w:rsid w:val="00321691"/>
    <w:rsid w:val="003223E9"/>
    <w:rsid w:val="00322687"/>
    <w:rsid w:val="003235E0"/>
    <w:rsid w:val="00323D44"/>
    <w:rsid w:val="003257FD"/>
    <w:rsid w:val="00331B26"/>
    <w:rsid w:val="003322EA"/>
    <w:rsid w:val="00332A86"/>
    <w:rsid w:val="00333228"/>
    <w:rsid w:val="00333FE6"/>
    <w:rsid w:val="00335BBC"/>
    <w:rsid w:val="00340C5C"/>
    <w:rsid w:val="003435B6"/>
    <w:rsid w:val="00343657"/>
    <w:rsid w:val="00345D81"/>
    <w:rsid w:val="00346880"/>
    <w:rsid w:val="00346995"/>
    <w:rsid w:val="00347153"/>
    <w:rsid w:val="00350B82"/>
    <w:rsid w:val="00350C4A"/>
    <w:rsid w:val="00351369"/>
    <w:rsid w:val="00354267"/>
    <w:rsid w:val="003557DF"/>
    <w:rsid w:val="00355C02"/>
    <w:rsid w:val="0035629B"/>
    <w:rsid w:val="0035677C"/>
    <w:rsid w:val="00360F8E"/>
    <w:rsid w:val="00361D5F"/>
    <w:rsid w:val="00365D63"/>
    <w:rsid w:val="0037131D"/>
    <w:rsid w:val="0037396B"/>
    <w:rsid w:val="00376606"/>
    <w:rsid w:val="003812E4"/>
    <w:rsid w:val="00381B6F"/>
    <w:rsid w:val="00381EF8"/>
    <w:rsid w:val="00382D4B"/>
    <w:rsid w:val="0038355A"/>
    <w:rsid w:val="003842B4"/>
    <w:rsid w:val="003858F7"/>
    <w:rsid w:val="00385C5B"/>
    <w:rsid w:val="00385F1C"/>
    <w:rsid w:val="00387AC0"/>
    <w:rsid w:val="00391A8E"/>
    <w:rsid w:val="00392AC4"/>
    <w:rsid w:val="003933EB"/>
    <w:rsid w:val="00393CCA"/>
    <w:rsid w:val="003943A3"/>
    <w:rsid w:val="003A0474"/>
    <w:rsid w:val="003A4784"/>
    <w:rsid w:val="003A5C7E"/>
    <w:rsid w:val="003A6661"/>
    <w:rsid w:val="003A7BD1"/>
    <w:rsid w:val="003B1A50"/>
    <w:rsid w:val="003B1AA6"/>
    <w:rsid w:val="003B42E8"/>
    <w:rsid w:val="003B47CE"/>
    <w:rsid w:val="003B50A7"/>
    <w:rsid w:val="003C37A0"/>
    <w:rsid w:val="003C4674"/>
    <w:rsid w:val="003C592B"/>
    <w:rsid w:val="003C69AF"/>
    <w:rsid w:val="003C78B3"/>
    <w:rsid w:val="003D0BF6"/>
    <w:rsid w:val="003D1A41"/>
    <w:rsid w:val="003D1D9C"/>
    <w:rsid w:val="003D2D83"/>
    <w:rsid w:val="003D4149"/>
    <w:rsid w:val="003D76B2"/>
    <w:rsid w:val="003E00DC"/>
    <w:rsid w:val="003E01DD"/>
    <w:rsid w:val="003E1A72"/>
    <w:rsid w:val="003E23A1"/>
    <w:rsid w:val="003E55E3"/>
    <w:rsid w:val="003F3C9B"/>
    <w:rsid w:val="003F477A"/>
    <w:rsid w:val="003F525C"/>
    <w:rsid w:val="003F55C6"/>
    <w:rsid w:val="003F5E5F"/>
    <w:rsid w:val="003F62C2"/>
    <w:rsid w:val="003F70E9"/>
    <w:rsid w:val="003F7330"/>
    <w:rsid w:val="00401C20"/>
    <w:rsid w:val="00402159"/>
    <w:rsid w:val="004027B8"/>
    <w:rsid w:val="0040353C"/>
    <w:rsid w:val="00405219"/>
    <w:rsid w:val="0040665D"/>
    <w:rsid w:val="0041178B"/>
    <w:rsid w:val="0041285E"/>
    <w:rsid w:val="00413E2E"/>
    <w:rsid w:val="0041444A"/>
    <w:rsid w:val="00414C77"/>
    <w:rsid w:val="004150CA"/>
    <w:rsid w:val="0041516D"/>
    <w:rsid w:val="004151D4"/>
    <w:rsid w:val="00415A32"/>
    <w:rsid w:val="00421BDE"/>
    <w:rsid w:val="00424ADB"/>
    <w:rsid w:val="0042533E"/>
    <w:rsid w:val="00430626"/>
    <w:rsid w:val="00431124"/>
    <w:rsid w:val="00432133"/>
    <w:rsid w:val="00432CE0"/>
    <w:rsid w:val="0043303C"/>
    <w:rsid w:val="00434D6B"/>
    <w:rsid w:val="00435759"/>
    <w:rsid w:val="0044027E"/>
    <w:rsid w:val="00440C40"/>
    <w:rsid w:val="0044114E"/>
    <w:rsid w:val="00443651"/>
    <w:rsid w:val="00443F61"/>
    <w:rsid w:val="00444782"/>
    <w:rsid w:val="00445106"/>
    <w:rsid w:val="00445445"/>
    <w:rsid w:val="00450525"/>
    <w:rsid w:val="00451A42"/>
    <w:rsid w:val="00451FDF"/>
    <w:rsid w:val="00453320"/>
    <w:rsid w:val="00454D67"/>
    <w:rsid w:val="00456575"/>
    <w:rsid w:val="004570DA"/>
    <w:rsid w:val="00460653"/>
    <w:rsid w:val="00461E7F"/>
    <w:rsid w:val="004670E2"/>
    <w:rsid w:val="00467813"/>
    <w:rsid w:val="0047155D"/>
    <w:rsid w:val="004730B6"/>
    <w:rsid w:val="00474A88"/>
    <w:rsid w:val="00474FF7"/>
    <w:rsid w:val="00476E98"/>
    <w:rsid w:val="00477396"/>
    <w:rsid w:val="004811E5"/>
    <w:rsid w:val="004822FD"/>
    <w:rsid w:val="0048397D"/>
    <w:rsid w:val="00485737"/>
    <w:rsid w:val="00485C92"/>
    <w:rsid w:val="0048675B"/>
    <w:rsid w:val="00490E67"/>
    <w:rsid w:val="004925C5"/>
    <w:rsid w:val="00492644"/>
    <w:rsid w:val="0049299F"/>
    <w:rsid w:val="004A1581"/>
    <w:rsid w:val="004A35C0"/>
    <w:rsid w:val="004A3C53"/>
    <w:rsid w:val="004A404A"/>
    <w:rsid w:val="004A7529"/>
    <w:rsid w:val="004A7ACC"/>
    <w:rsid w:val="004B0516"/>
    <w:rsid w:val="004B10F8"/>
    <w:rsid w:val="004B170D"/>
    <w:rsid w:val="004B2BCF"/>
    <w:rsid w:val="004B35AF"/>
    <w:rsid w:val="004B3C78"/>
    <w:rsid w:val="004B3FFE"/>
    <w:rsid w:val="004B4E3D"/>
    <w:rsid w:val="004C0108"/>
    <w:rsid w:val="004C12AB"/>
    <w:rsid w:val="004C657D"/>
    <w:rsid w:val="004C7B26"/>
    <w:rsid w:val="004C7D84"/>
    <w:rsid w:val="004D020C"/>
    <w:rsid w:val="004D2FB7"/>
    <w:rsid w:val="004D535D"/>
    <w:rsid w:val="004E036C"/>
    <w:rsid w:val="004E042B"/>
    <w:rsid w:val="004E12E4"/>
    <w:rsid w:val="004E1950"/>
    <w:rsid w:val="004E1972"/>
    <w:rsid w:val="004E3DEC"/>
    <w:rsid w:val="004E4EC7"/>
    <w:rsid w:val="004E6831"/>
    <w:rsid w:val="004E7C77"/>
    <w:rsid w:val="004F1D02"/>
    <w:rsid w:val="004F3098"/>
    <w:rsid w:val="004F40B7"/>
    <w:rsid w:val="004F514D"/>
    <w:rsid w:val="004F6E34"/>
    <w:rsid w:val="004F7EF8"/>
    <w:rsid w:val="005034AD"/>
    <w:rsid w:val="0050556B"/>
    <w:rsid w:val="005056AD"/>
    <w:rsid w:val="00505832"/>
    <w:rsid w:val="00505A33"/>
    <w:rsid w:val="00506830"/>
    <w:rsid w:val="00510B55"/>
    <w:rsid w:val="00511299"/>
    <w:rsid w:val="00512AEA"/>
    <w:rsid w:val="00513C18"/>
    <w:rsid w:val="005143EA"/>
    <w:rsid w:val="00514700"/>
    <w:rsid w:val="005147CD"/>
    <w:rsid w:val="00514B94"/>
    <w:rsid w:val="00514C75"/>
    <w:rsid w:val="00515D4B"/>
    <w:rsid w:val="00517786"/>
    <w:rsid w:val="00517F59"/>
    <w:rsid w:val="00520CCA"/>
    <w:rsid w:val="00520F00"/>
    <w:rsid w:val="00522018"/>
    <w:rsid w:val="00522B7C"/>
    <w:rsid w:val="00522F6C"/>
    <w:rsid w:val="00525F12"/>
    <w:rsid w:val="00530007"/>
    <w:rsid w:val="005309BB"/>
    <w:rsid w:val="00530D2F"/>
    <w:rsid w:val="00530F29"/>
    <w:rsid w:val="005310B9"/>
    <w:rsid w:val="00531CD9"/>
    <w:rsid w:val="005357C6"/>
    <w:rsid w:val="00542166"/>
    <w:rsid w:val="00543950"/>
    <w:rsid w:val="00544106"/>
    <w:rsid w:val="0054515A"/>
    <w:rsid w:val="00550451"/>
    <w:rsid w:val="005518F7"/>
    <w:rsid w:val="00553980"/>
    <w:rsid w:val="00553FFF"/>
    <w:rsid w:val="00554AC6"/>
    <w:rsid w:val="00555045"/>
    <w:rsid w:val="0055619F"/>
    <w:rsid w:val="00556323"/>
    <w:rsid w:val="005567DF"/>
    <w:rsid w:val="005579A3"/>
    <w:rsid w:val="0056075A"/>
    <w:rsid w:val="00561CFB"/>
    <w:rsid w:val="005621B5"/>
    <w:rsid w:val="005672D9"/>
    <w:rsid w:val="00567A01"/>
    <w:rsid w:val="005703A1"/>
    <w:rsid w:val="00571A80"/>
    <w:rsid w:val="00574324"/>
    <w:rsid w:val="00575700"/>
    <w:rsid w:val="00575ED0"/>
    <w:rsid w:val="005761BE"/>
    <w:rsid w:val="00577FE4"/>
    <w:rsid w:val="0058226E"/>
    <w:rsid w:val="0058227B"/>
    <w:rsid w:val="00582360"/>
    <w:rsid w:val="0058313F"/>
    <w:rsid w:val="00586DA6"/>
    <w:rsid w:val="005872EB"/>
    <w:rsid w:val="00590215"/>
    <w:rsid w:val="0059041C"/>
    <w:rsid w:val="005918D0"/>
    <w:rsid w:val="00593127"/>
    <w:rsid w:val="00595498"/>
    <w:rsid w:val="00596144"/>
    <w:rsid w:val="005A01D2"/>
    <w:rsid w:val="005A0677"/>
    <w:rsid w:val="005A1047"/>
    <w:rsid w:val="005A1E74"/>
    <w:rsid w:val="005A4A90"/>
    <w:rsid w:val="005A6412"/>
    <w:rsid w:val="005B518C"/>
    <w:rsid w:val="005C080E"/>
    <w:rsid w:val="005C29D6"/>
    <w:rsid w:val="005C2D94"/>
    <w:rsid w:val="005C3845"/>
    <w:rsid w:val="005C4639"/>
    <w:rsid w:val="005C5067"/>
    <w:rsid w:val="005D0D4B"/>
    <w:rsid w:val="005D3028"/>
    <w:rsid w:val="005D3181"/>
    <w:rsid w:val="005D34E0"/>
    <w:rsid w:val="005D3B16"/>
    <w:rsid w:val="005D5126"/>
    <w:rsid w:val="005D6339"/>
    <w:rsid w:val="005D63A7"/>
    <w:rsid w:val="005D7347"/>
    <w:rsid w:val="005E0AEA"/>
    <w:rsid w:val="005E1AEB"/>
    <w:rsid w:val="005E4B96"/>
    <w:rsid w:val="005E4F81"/>
    <w:rsid w:val="005E5AF0"/>
    <w:rsid w:val="005E6061"/>
    <w:rsid w:val="005E7A98"/>
    <w:rsid w:val="005E7ABC"/>
    <w:rsid w:val="005F0106"/>
    <w:rsid w:val="005F2516"/>
    <w:rsid w:val="005F2CA1"/>
    <w:rsid w:val="005F64F4"/>
    <w:rsid w:val="00600A1D"/>
    <w:rsid w:val="00601C6E"/>
    <w:rsid w:val="00604D19"/>
    <w:rsid w:val="006071CA"/>
    <w:rsid w:val="006075A3"/>
    <w:rsid w:val="00611168"/>
    <w:rsid w:val="00612E00"/>
    <w:rsid w:val="00613AB4"/>
    <w:rsid w:val="0061674B"/>
    <w:rsid w:val="00617116"/>
    <w:rsid w:val="00622886"/>
    <w:rsid w:val="00622A31"/>
    <w:rsid w:val="00622BAD"/>
    <w:rsid w:val="00622E54"/>
    <w:rsid w:val="00622F99"/>
    <w:rsid w:val="006312BC"/>
    <w:rsid w:val="006321C1"/>
    <w:rsid w:val="0063365A"/>
    <w:rsid w:val="006338AE"/>
    <w:rsid w:val="00633B6F"/>
    <w:rsid w:val="0063525B"/>
    <w:rsid w:val="00641D9F"/>
    <w:rsid w:val="00642498"/>
    <w:rsid w:val="006429D0"/>
    <w:rsid w:val="00645D48"/>
    <w:rsid w:val="00646289"/>
    <w:rsid w:val="006476CA"/>
    <w:rsid w:val="00650244"/>
    <w:rsid w:val="006505E4"/>
    <w:rsid w:val="00650771"/>
    <w:rsid w:val="0065094D"/>
    <w:rsid w:val="00651222"/>
    <w:rsid w:val="00651C32"/>
    <w:rsid w:val="00653DAC"/>
    <w:rsid w:val="006544B8"/>
    <w:rsid w:val="006555A6"/>
    <w:rsid w:val="006558D3"/>
    <w:rsid w:val="006577DC"/>
    <w:rsid w:val="006610B0"/>
    <w:rsid w:val="00661389"/>
    <w:rsid w:val="006617E1"/>
    <w:rsid w:val="0066292D"/>
    <w:rsid w:val="006638D3"/>
    <w:rsid w:val="0066402D"/>
    <w:rsid w:val="0066584A"/>
    <w:rsid w:val="006706B5"/>
    <w:rsid w:val="006712B5"/>
    <w:rsid w:val="006716D3"/>
    <w:rsid w:val="0067211C"/>
    <w:rsid w:val="006726CB"/>
    <w:rsid w:val="006731DB"/>
    <w:rsid w:val="006734F1"/>
    <w:rsid w:val="0067395E"/>
    <w:rsid w:val="0067469B"/>
    <w:rsid w:val="00674A3A"/>
    <w:rsid w:val="00674D4B"/>
    <w:rsid w:val="00675780"/>
    <w:rsid w:val="00675BBD"/>
    <w:rsid w:val="0067699C"/>
    <w:rsid w:val="006802D9"/>
    <w:rsid w:val="00681178"/>
    <w:rsid w:val="006820F0"/>
    <w:rsid w:val="006839EF"/>
    <w:rsid w:val="006845B4"/>
    <w:rsid w:val="00685ADC"/>
    <w:rsid w:val="00685D64"/>
    <w:rsid w:val="00687116"/>
    <w:rsid w:val="0068780B"/>
    <w:rsid w:val="006925B6"/>
    <w:rsid w:val="0069291F"/>
    <w:rsid w:val="006934F3"/>
    <w:rsid w:val="00694A1D"/>
    <w:rsid w:val="0069559C"/>
    <w:rsid w:val="00695AB4"/>
    <w:rsid w:val="00696082"/>
    <w:rsid w:val="00696262"/>
    <w:rsid w:val="00696F7D"/>
    <w:rsid w:val="00696F8D"/>
    <w:rsid w:val="00697837"/>
    <w:rsid w:val="006A0177"/>
    <w:rsid w:val="006A0748"/>
    <w:rsid w:val="006A0778"/>
    <w:rsid w:val="006A2248"/>
    <w:rsid w:val="006A3A0D"/>
    <w:rsid w:val="006A4A68"/>
    <w:rsid w:val="006A5A2C"/>
    <w:rsid w:val="006A67DB"/>
    <w:rsid w:val="006A7CA1"/>
    <w:rsid w:val="006B0439"/>
    <w:rsid w:val="006B0646"/>
    <w:rsid w:val="006B1978"/>
    <w:rsid w:val="006B3F2A"/>
    <w:rsid w:val="006B457D"/>
    <w:rsid w:val="006B63A6"/>
    <w:rsid w:val="006C28F0"/>
    <w:rsid w:val="006C2DED"/>
    <w:rsid w:val="006C2EDC"/>
    <w:rsid w:val="006C4E86"/>
    <w:rsid w:val="006C6F40"/>
    <w:rsid w:val="006D0AEF"/>
    <w:rsid w:val="006D162A"/>
    <w:rsid w:val="006D24A9"/>
    <w:rsid w:val="006D2B03"/>
    <w:rsid w:val="006D6B27"/>
    <w:rsid w:val="006D6F5B"/>
    <w:rsid w:val="006D71FF"/>
    <w:rsid w:val="006E18B5"/>
    <w:rsid w:val="006E1A07"/>
    <w:rsid w:val="006E2DDE"/>
    <w:rsid w:val="006E399E"/>
    <w:rsid w:val="006E496B"/>
    <w:rsid w:val="006E5087"/>
    <w:rsid w:val="006E5A78"/>
    <w:rsid w:val="006E6462"/>
    <w:rsid w:val="006E7300"/>
    <w:rsid w:val="006E7869"/>
    <w:rsid w:val="006F01C0"/>
    <w:rsid w:val="006F0A19"/>
    <w:rsid w:val="006F1CA3"/>
    <w:rsid w:val="006F2605"/>
    <w:rsid w:val="006F2A00"/>
    <w:rsid w:val="006F4B72"/>
    <w:rsid w:val="006F4CB8"/>
    <w:rsid w:val="006F591E"/>
    <w:rsid w:val="006F5D6F"/>
    <w:rsid w:val="006F6087"/>
    <w:rsid w:val="006F7935"/>
    <w:rsid w:val="006F7C8A"/>
    <w:rsid w:val="00702CF8"/>
    <w:rsid w:val="00702F62"/>
    <w:rsid w:val="00703B69"/>
    <w:rsid w:val="00705B65"/>
    <w:rsid w:val="007108C5"/>
    <w:rsid w:val="007117AA"/>
    <w:rsid w:val="00712050"/>
    <w:rsid w:val="00713371"/>
    <w:rsid w:val="00713D88"/>
    <w:rsid w:val="0071457F"/>
    <w:rsid w:val="00714677"/>
    <w:rsid w:val="00716EF5"/>
    <w:rsid w:val="00717952"/>
    <w:rsid w:val="0072101E"/>
    <w:rsid w:val="00724F08"/>
    <w:rsid w:val="0072501B"/>
    <w:rsid w:val="0072534E"/>
    <w:rsid w:val="00726C1C"/>
    <w:rsid w:val="00731535"/>
    <w:rsid w:val="00731B98"/>
    <w:rsid w:val="007323E0"/>
    <w:rsid w:val="00732BAB"/>
    <w:rsid w:val="00740D79"/>
    <w:rsid w:val="00742B30"/>
    <w:rsid w:val="00745E50"/>
    <w:rsid w:val="007511A4"/>
    <w:rsid w:val="00755B3A"/>
    <w:rsid w:val="00756123"/>
    <w:rsid w:val="00760C37"/>
    <w:rsid w:val="007627B8"/>
    <w:rsid w:val="00762F7D"/>
    <w:rsid w:val="0076360D"/>
    <w:rsid w:val="0076399E"/>
    <w:rsid w:val="00765EF1"/>
    <w:rsid w:val="00773D8A"/>
    <w:rsid w:val="007748EB"/>
    <w:rsid w:val="007750D2"/>
    <w:rsid w:val="00776B52"/>
    <w:rsid w:val="0078117F"/>
    <w:rsid w:val="007817E2"/>
    <w:rsid w:val="0078199A"/>
    <w:rsid w:val="0078235B"/>
    <w:rsid w:val="0078293D"/>
    <w:rsid w:val="00783DFC"/>
    <w:rsid w:val="00787259"/>
    <w:rsid w:val="00790766"/>
    <w:rsid w:val="0079081D"/>
    <w:rsid w:val="00796EAD"/>
    <w:rsid w:val="007A3E1B"/>
    <w:rsid w:val="007A42EB"/>
    <w:rsid w:val="007B1A10"/>
    <w:rsid w:val="007B1DFB"/>
    <w:rsid w:val="007B3C33"/>
    <w:rsid w:val="007B5BB6"/>
    <w:rsid w:val="007B6126"/>
    <w:rsid w:val="007C287D"/>
    <w:rsid w:val="007C2CE3"/>
    <w:rsid w:val="007C3800"/>
    <w:rsid w:val="007C6FB4"/>
    <w:rsid w:val="007C71CE"/>
    <w:rsid w:val="007D034B"/>
    <w:rsid w:val="007D07FE"/>
    <w:rsid w:val="007D166E"/>
    <w:rsid w:val="007D1C71"/>
    <w:rsid w:val="007D386A"/>
    <w:rsid w:val="007D6086"/>
    <w:rsid w:val="007D737E"/>
    <w:rsid w:val="007E0D57"/>
    <w:rsid w:val="007E3577"/>
    <w:rsid w:val="007E3797"/>
    <w:rsid w:val="007E3ACC"/>
    <w:rsid w:val="007E527B"/>
    <w:rsid w:val="007F018E"/>
    <w:rsid w:val="007F1DD7"/>
    <w:rsid w:val="007F2C06"/>
    <w:rsid w:val="007F3B0D"/>
    <w:rsid w:val="007F54EE"/>
    <w:rsid w:val="007F5AA5"/>
    <w:rsid w:val="007F64DA"/>
    <w:rsid w:val="007F7391"/>
    <w:rsid w:val="008002D1"/>
    <w:rsid w:val="00803CE0"/>
    <w:rsid w:val="008058F9"/>
    <w:rsid w:val="00806F60"/>
    <w:rsid w:val="00807A48"/>
    <w:rsid w:val="00810348"/>
    <w:rsid w:val="008107A4"/>
    <w:rsid w:val="008126F7"/>
    <w:rsid w:val="00813CBB"/>
    <w:rsid w:val="00814F28"/>
    <w:rsid w:val="00815D3C"/>
    <w:rsid w:val="0081777F"/>
    <w:rsid w:val="008211FA"/>
    <w:rsid w:val="008238E7"/>
    <w:rsid w:val="0082458B"/>
    <w:rsid w:val="00826771"/>
    <w:rsid w:val="00827DA3"/>
    <w:rsid w:val="00834CE1"/>
    <w:rsid w:val="00836E50"/>
    <w:rsid w:val="00840A33"/>
    <w:rsid w:val="00842D68"/>
    <w:rsid w:val="008430F4"/>
    <w:rsid w:val="00845C1D"/>
    <w:rsid w:val="00846137"/>
    <w:rsid w:val="008508FA"/>
    <w:rsid w:val="00850E5F"/>
    <w:rsid w:val="00851280"/>
    <w:rsid w:val="00851B70"/>
    <w:rsid w:val="00852866"/>
    <w:rsid w:val="0085416B"/>
    <w:rsid w:val="00855D50"/>
    <w:rsid w:val="0085663D"/>
    <w:rsid w:val="00857287"/>
    <w:rsid w:val="008574B7"/>
    <w:rsid w:val="008635AC"/>
    <w:rsid w:val="00863846"/>
    <w:rsid w:val="008638E5"/>
    <w:rsid w:val="00864BFE"/>
    <w:rsid w:val="00864D1D"/>
    <w:rsid w:val="0086660C"/>
    <w:rsid w:val="00871736"/>
    <w:rsid w:val="00872ED3"/>
    <w:rsid w:val="00872FC1"/>
    <w:rsid w:val="00873BCB"/>
    <w:rsid w:val="00873E74"/>
    <w:rsid w:val="00874B76"/>
    <w:rsid w:val="00875E50"/>
    <w:rsid w:val="008764B9"/>
    <w:rsid w:val="00876892"/>
    <w:rsid w:val="0088234B"/>
    <w:rsid w:val="00882DDA"/>
    <w:rsid w:val="0088439D"/>
    <w:rsid w:val="008846C9"/>
    <w:rsid w:val="00890016"/>
    <w:rsid w:val="0089031A"/>
    <w:rsid w:val="0089036D"/>
    <w:rsid w:val="00892A27"/>
    <w:rsid w:val="00897FD8"/>
    <w:rsid w:val="008A04B0"/>
    <w:rsid w:val="008A22ED"/>
    <w:rsid w:val="008A7DA2"/>
    <w:rsid w:val="008B4150"/>
    <w:rsid w:val="008B4765"/>
    <w:rsid w:val="008B66B9"/>
    <w:rsid w:val="008B6862"/>
    <w:rsid w:val="008B6E09"/>
    <w:rsid w:val="008C0750"/>
    <w:rsid w:val="008C11D8"/>
    <w:rsid w:val="008C17DB"/>
    <w:rsid w:val="008C275E"/>
    <w:rsid w:val="008C570C"/>
    <w:rsid w:val="008C5A26"/>
    <w:rsid w:val="008D067D"/>
    <w:rsid w:val="008D18C9"/>
    <w:rsid w:val="008D1A85"/>
    <w:rsid w:val="008D1B6B"/>
    <w:rsid w:val="008D20C0"/>
    <w:rsid w:val="008D2128"/>
    <w:rsid w:val="008D43C9"/>
    <w:rsid w:val="008D4F6A"/>
    <w:rsid w:val="008D4FAA"/>
    <w:rsid w:val="008D5C45"/>
    <w:rsid w:val="008D6555"/>
    <w:rsid w:val="008D71B0"/>
    <w:rsid w:val="008E234E"/>
    <w:rsid w:val="008E4269"/>
    <w:rsid w:val="008E4BAE"/>
    <w:rsid w:val="008E51BB"/>
    <w:rsid w:val="008E5E65"/>
    <w:rsid w:val="008E5EEE"/>
    <w:rsid w:val="008F1BEA"/>
    <w:rsid w:val="008F42B9"/>
    <w:rsid w:val="008F44B3"/>
    <w:rsid w:val="008F4CBB"/>
    <w:rsid w:val="008F56B1"/>
    <w:rsid w:val="008F58E3"/>
    <w:rsid w:val="008F5C88"/>
    <w:rsid w:val="008F6609"/>
    <w:rsid w:val="00900BD3"/>
    <w:rsid w:val="00900D9F"/>
    <w:rsid w:val="00903768"/>
    <w:rsid w:val="00905B29"/>
    <w:rsid w:val="009102EF"/>
    <w:rsid w:val="00911623"/>
    <w:rsid w:val="00911D07"/>
    <w:rsid w:val="009167E1"/>
    <w:rsid w:val="0091686A"/>
    <w:rsid w:val="00917946"/>
    <w:rsid w:val="0092032B"/>
    <w:rsid w:val="00922162"/>
    <w:rsid w:val="00924922"/>
    <w:rsid w:val="00924E31"/>
    <w:rsid w:val="00925246"/>
    <w:rsid w:val="00926AAA"/>
    <w:rsid w:val="00927422"/>
    <w:rsid w:val="00930000"/>
    <w:rsid w:val="009316D2"/>
    <w:rsid w:val="00932545"/>
    <w:rsid w:val="009349F8"/>
    <w:rsid w:val="009350AF"/>
    <w:rsid w:val="00941523"/>
    <w:rsid w:val="00941EB3"/>
    <w:rsid w:val="009435A5"/>
    <w:rsid w:val="009438B6"/>
    <w:rsid w:val="00944AC4"/>
    <w:rsid w:val="0094536A"/>
    <w:rsid w:val="00946DA6"/>
    <w:rsid w:val="00946DB3"/>
    <w:rsid w:val="00946E97"/>
    <w:rsid w:val="00946FE0"/>
    <w:rsid w:val="009518D1"/>
    <w:rsid w:val="00954333"/>
    <w:rsid w:val="00957F0D"/>
    <w:rsid w:val="009605CC"/>
    <w:rsid w:val="00961821"/>
    <w:rsid w:val="00961AA8"/>
    <w:rsid w:val="00962746"/>
    <w:rsid w:val="00962BE9"/>
    <w:rsid w:val="00965118"/>
    <w:rsid w:val="0096516C"/>
    <w:rsid w:val="00965C8E"/>
    <w:rsid w:val="0096720E"/>
    <w:rsid w:val="0096758C"/>
    <w:rsid w:val="00967B59"/>
    <w:rsid w:val="00970770"/>
    <w:rsid w:val="00970B35"/>
    <w:rsid w:val="00971304"/>
    <w:rsid w:val="0097222B"/>
    <w:rsid w:val="00972C7B"/>
    <w:rsid w:val="009743D4"/>
    <w:rsid w:val="00975FEC"/>
    <w:rsid w:val="00977F5B"/>
    <w:rsid w:val="00980420"/>
    <w:rsid w:val="00984293"/>
    <w:rsid w:val="00984E3E"/>
    <w:rsid w:val="00984E44"/>
    <w:rsid w:val="0098625C"/>
    <w:rsid w:val="009865FE"/>
    <w:rsid w:val="009866C0"/>
    <w:rsid w:val="00987CA0"/>
    <w:rsid w:val="00990A73"/>
    <w:rsid w:val="00990C90"/>
    <w:rsid w:val="00990EB7"/>
    <w:rsid w:val="009931F9"/>
    <w:rsid w:val="00996D35"/>
    <w:rsid w:val="00997E3D"/>
    <w:rsid w:val="009A0963"/>
    <w:rsid w:val="009A16B6"/>
    <w:rsid w:val="009A4081"/>
    <w:rsid w:val="009A4AD2"/>
    <w:rsid w:val="009A5E80"/>
    <w:rsid w:val="009A6F13"/>
    <w:rsid w:val="009A6F26"/>
    <w:rsid w:val="009A755D"/>
    <w:rsid w:val="009B04F7"/>
    <w:rsid w:val="009B0BD1"/>
    <w:rsid w:val="009B2D59"/>
    <w:rsid w:val="009B2FBD"/>
    <w:rsid w:val="009B4F22"/>
    <w:rsid w:val="009C0F85"/>
    <w:rsid w:val="009C2071"/>
    <w:rsid w:val="009C302F"/>
    <w:rsid w:val="009C30F9"/>
    <w:rsid w:val="009C37E7"/>
    <w:rsid w:val="009C5922"/>
    <w:rsid w:val="009C5DF7"/>
    <w:rsid w:val="009D0389"/>
    <w:rsid w:val="009D0477"/>
    <w:rsid w:val="009D6852"/>
    <w:rsid w:val="009D7116"/>
    <w:rsid w:val="009E1B90"/>
    <w:rsid w:val="009E4696"/>
    <w:rsid w:val="009E48A3"/>
    <w:rsid w:val="009F41C9"/>
    <w:rsid w:val="009F7244"/>
    <w:rsid w:val="00A009EF"/>
    <w:rsid w:val="00A01217"/>
    <w:rsid w:val="00A01E08"/>
    <w:rsid w:val="00A01EF6"/>
    <w:rsid w:val="00A0321E"/>
    <w:rsid w:val="00A047B5"/>
    <w:rsid w:val="00A05F07"/>
    <w:rsid w:val="00A07A23"/>
    <w:rsid w:val="00A1001D"/>
    <w:rsid w:val="00A133B7"/>
    <w:rsid w:val="00A13473"/>
    <w:rsid w:val="00A13492"/>
    <w:rsid w:val="00A13AB1"/>
    <w:rsid w:val="00A14D08"/>
    <w:rsid w:val="00A14E4F"/>
    <w:rsid w:val="00A2020F"/>
    <w:rsid w:val="00A25675"/>
    <w:rsid w:val="00A25845"/>
    <w:rsid w:val="00A25931"/>
    <w:rsid w:val="00A309AB"/>
    <w:rsid w:val="00A3214B"/>
    <w:rsid w:val="00A322BB"/>
    <w:rsid w:val="00A32B5D"/>
    <w:rsid w:val="00A32B93"/>
    <w:rsid w:val="00A346F6"/>
    <w:rsid w:val="00A35B86"/>
    <w:rsid w:val="00A364F0"/>
    <w:rsid w:val="00A36AA7"/>
    <w:rsid w:val="00A36D92"/>
    <w:rsid w:val="00A373C3"/>
    <w:rsid w:val="00A375FF"/>
    <w:rsid w:val="00A3784C"/>
    <w:rsid w:val="00A4045E"/>
    <w:rsid w:val="00A4066C"/>
    <w:rsid w:val="00A40813"/>
    <w:rsid w:val="00A40940"/>
    <w:rsid w:val="00A44082"/>
    <w:rsid w:val="00A440ED"/>
    <w:rsid w:val="00A4433A"/>
    <w:rsid w:val="00A467BB"/>
    <w:rsid w:val="00A51505"/>
    <w:rsid w:val="00A5208C"/>
    <w:rsid w:val="00A53054"/>
    <w:rsid w:val="00A53186"/>
    <w:rsid w:val="00A544C3"/>
    <w:rsid w:val="00A5681D"/>
    <w:rsid w:val="00A57FC0"/>
    <w:rsid w:val="00A60CE4"/>
    <w:rsid w:val="00A63003"/>
    <w:rsid w:val="00A63C26"/>
    <w:rsid w:val="00A677C4"/>
    <w:rsid w:val="00A70ACF"/>
    <w:rsid w:val="00A72D79"/>
    <w:rsid w:val="00A731BD"/>
    <w:rsid w:val="00A736E5"/>
    <w:rsid w:val="00A73963"/>
    <w:rsid w:val="00A85792"/>
    <w:rsid w:val="00A9132A"/>
    <w:rsid w:val="00A9186C"/>
    <w:rsid w:val="00A9347C"/>
    <w:rsid w:val="00A94013"/>
    <w:rsid w:val="00A94189"/>
    <w:rsid w:val="00A96FA7"/>
    <w:rsid w:val="00AA015D"/>
    <w:rsid w:val="00AA4146"/>
    <w:rsid w:val="00AA5730"/>
    <w:rsid w:val="00AA6301"/>
    <w:rsid w:val="00AA7E48"/>
    <w:rsid w:val="00AB08B1"/>
    <w:rsid w:val="00AB102B"/>
    <w:rsid w:val="00AB1DEC"/>
    <w:rsid w:val="00AB2AF1"/>
    <w:rsid w:val="00AB2F86"/>
    <w:rsid w:val="00AB3CC8"/>
    <w:rsid w:val="00AB5444"/>
    <w:rsid w:val="00AB61C2"/>
    <w:rsid w:val="00AB6393"/>
    <w:rsid w:val="00AC1002"/>
    <w:rsid w:val="00AC7A40"/>
    <w:rsid w:val="00AD2C5B"/>
    <w:rsid w:val="00AD3E25"/>
    <w:rsid w:val="00AD5121"/>
    <w:rsid w:val="00AD5FFA"/>
    <w:rsid w:val="00AE1D35"/>
    <w:rsid w:val="00AE2CB0"/>
    <w:rsid w:val="00AE353E"/>
    <w:rsid w:val="00AF0EFF"/>
    <w:rsid w:val="00AF30A5"/>
    <w:rsid w:val="00AF46B6"/>
    <w:rsid w:val="00AF7918"/>
    <w:rsid w:val="00AF7BE6"/>
    <w:rsid w:val="00B0003C"/>
    <w:rsid w:val="00B002C8"/>
    <w:rsid w:val="00B010C7"/>
    <w:rsid w:val="00B01698"/>
    <w:rsid w:val="00B07898"/>
    <w:rsid w:val="00B109BF"/>
    <w:rsid w:val="00B120F3"/>
    <w:rsid w:val="00B133EE"/>
    <w:rsid w:val="00B1406D"/>
    <w:rsid w:val="00B16CE0"/>
    <w:rsid w:val="00B17828"/>
    <w:rsid w:val="00B20DE3"/>
    <w:rsid w:val="00B22106"/>
    <w:rsid w:val="00B2289D"/>
    <w:rsid w:val="00B234D9"/>
    <w:rsid w:val="00B26511"/>
    <w:rsid w:val="00B27D81"/>
    <w:rsid w:val="00B30571"/>
    <w:rsid w:val="00B32C2B"/>
    <w:rsid w:val="00B3307C"/>
    <w:rsid w:val="00B35602"/>
    <w:rsid w:val="00B35A3C"/>
    <w:rsid w:val="00B35B70"/>
    <w:rsid w:val="00B3675D"/>
    <w:rsid w:val="00B41350"/>
    <w:rsid w:val="00B444C8"/>
    <w:rsid w:val="00B4506D"/>
    <w:rsid w:val="00B45459"/>
    <w:rsid w:val="00B4648A"/>
    <w:rsid w:val="00B5203D"/>
    <w:rsid w:val="00B531A5"/>
    <w:rsid w:val="00B53277"/>
    <w:rsid w:val="00B53910"/>
    <w:rsid w:val="00B5405C"/>
    <w:rsid w:val="00B54803"/>
    <w:rsid w:val="00B60FC7"/>
    <w:rsid w:val="00B6538C"/>
    <w:rsid w:val="00B6564B"/>
    <w:rsid w:val="00B674FB"/>
    <w:rsid w:val="00B71965"/>
    <w:rsid w:val="00B74F49"/>
    <w:rsid w:val="00B81A57"/>
    <w:rsid w:val="00B82993"/>
    <w:rsid w:val="00B83350"/>
    <w:rsid w:val="00B85966"/>
    <w:rsid w:val="00B85CB4"/>
    <w:rsid w:val="00B92D71"/>
    <w:rsid w:val="00B94922"/>
    <w:rsid w:val="00B94958"/>
    <w:rsid w:val="00B967E6"/>
    <w:rsid w:val="00B96EA8"/>
    <w:rsid w:val="00B96FF4"/>
    <w:rsid w:val="00BA2570"/>
    <w:rsid w:val="00BA376A"/>
    <w:rsid w:val="00BA451F"/>
    <w:rsid w:val="00BB0693"/>
    <w:rsid w:val="00BB0B37"/>
    <w:rsid w:val="00BB498F"/>
    <w:rsid w:val="00BB5DC9"/>
    <w:rsid w:val="00BB5EDA"/>
    <w:rsid w:val="00BB7C62"/>
    <w:rsid w:val="00BC01B5"/>
    <w:rsid w:val="00BC0CBE"/>
    <w:rsid w:val="00BC1B8D"/>
    <w:rsid w:val="00BC331F"/>
    <w:rsid w:val="00BC34C9"/>
    <w:rsid w:val="00BC5665"/>
    <w:rsid w:val="00BC7D08"/>
    <w:rsid w:val="00BD0A6A"/>
    <w:rsid w:val="00BD1AF8"/>
    <w:rsid w:val="00BD2B58"/>
    <w:rsid w:val="00BD2D68"/>
    <w:rsid w:val="00BD4CB0"/>
    <w:rsid w:val="00BD4FA6"/>
    <w:rsid w:val="00BD552D"/>
    <w:rsid w:val="00BD57E6"/>
    <w:rsid w:val="00BD6A3E"/>
    <w:rsid w:val="00BE0F3B"/>
    <w:rsid w:val="00BE312F"/>
    <w:rsid w:val="00BE4868"/>
    <w:rsid w:val="00BE565E"/>
    <w:rsid w:val="00BE59D3"/>
    <w:rsid w:val="00BE5A17"/>
    <w:rsid w:val="00BF2B99"/>
    <w:rsid w:val="00BF4EF0"/>
    <w:rsid w:val="00BF54E8"/>
    <w:rsid w:val="00BF5A25"/>
    <w:rsid w:val="00BF77C5"/>
    <w:rsid w:val="00BF7A7F"/>
    <w:rsid w:val="00BF7A85"/>
    <w:rsid w:val="00BF7CE4"/>
    <w:rsid w:val="00C03088"/>
    <w:rsid w:val="00C033DE"/>
    <w:rsid w:val="00C0394F"/>
    <w:rsid w:val="00C03FB3"/>
    <w:rsid w:val="00C05179"/>
    <w:rsid w:val="00C054A8"/>
    <w:rsid w:val="00C059A4"/>
    <w:rsid w:val="00C0703A"/>
    <w:rsid w:val="00C10225"/>
    <w:rsid w:val="00C111CA"/>
    <w:rsid w:val="00C114C9"/>
    <w:rsid w:val="00C11A6D"/>
    <w:rsid w:val="00C11FAF"/>
    <w:rsid w:val="00C14D73"/>
    <w:rsid w:val="00C15A78"/>
    <w:rsid w:val="00C221A3"/>
    <w:rsid w:val="00C22E64"/>
    <w:rsid w:val="00C250CD"/>
    <w:rsid w:val="00C25D3A"/>
    <w:rsid w:val="00C27355"/>
    <w:rsid w:val="00C34A93"/>
    <w:rsid w:val="00C36DC8"/>
    <w:rsid w:val="00C37065"/>
    <w:rsid w:val="00C3727A"/>
    <w:rsid w:val="00C4136E"/>
    <w:rsid w:val="00C414EF"/>
    <w:rsid w:val="00C416D1"/>
    <w:rsid w:val="00C418DA"/>
    <w:rsid w:val="00C41B2B"/>
    <w:rsid w:val="00C431B8"/>
    <w:rsid w:val="00C43F2D"/>
    <w:rsid w:val="00C44419"/>
    <w:rsid w:val="00C4529A"/>
    <w:rsid w:val="00C45AF5"/>
    <w:rsid w:val="00C4622F"/>
    <w:rsid w:val="00C47FBD"/>
    <w:rsid w:val="00C52DE7"/>
    <w:rsid w:val="00C550D2"/>
    <w:rsid w:val="00C60A9B"/>
    <w:rsid w:val="00C61CB4"/>
    <w:rsid w:val="00C62D5E"/>
    <w:rsid w:val="00C6342F"/>
    <w:rsid w:val="00C6351B"/>
    <w:rsid w:val="00C6431D"/>
    <w:rsid w:val="00C67100"/>
    <w:rsid w:val="00C72A5C"/>
    <w:rsid w:val="00C7346D"/>
    <w:rsid w:val="00C76933"/>
    <w:rsid w:val="00C80DEE"/>
    <w:rsid w:val="00C8201B"/>
    <w:rsid w:val="00C82288"/>
    <w:rsid w:val="00C82CF5"/>
    <w:rsid w:val="00C84570"/>
    <w:rsid w:val="00C84B65"/>
    <w:rsid w:val="00C85EBC"/>
    <w:rsid w:val="00C8666E"/>
    <w:rsid w:val="00C90641"/>
    <w:rsid w:val="00C91004"/>
    <w:rsid w:val="00C913FA"/>
    <w:rsid w:val="00C91AF4"/>
    <w:rsid w:val="00C92540"/>
    <w:rsid w:val="00C936B8"/>
    <w:rsid w:val="00C94EB3"/>
    <w:rsid w:val="00C953BA"/>
    <w:rsid w:val="00CA7CD2"/>
    <w:rsid w:val="00CB0E87"/>
    <w:rsid w:val="00CB20FB"/>
    <w:rsid w:val="00CB26CA"/>
    <w:rsid w:val="00CB3B57"/>
    <w:rsid w:val="00CB45C1"/>
    <w:rsid w:val="00CB46DD"/>
    <w:rsid w:val="00CB4D2C"/>
    <w:rsid w:val="00CB5827"/>
    <w:rsid w:val="00CB5D91"/>
    <w:rsid w:val="00CB7884"/>
    <w:rsid w:val="00CC5580"/>
    <w:rsid w:val="00CC5711"/>
    <w:rsid w:val="00CC6B95"/>
    <w:rsid w:val="00CC7610"/>
    <w:rsid w:val="00CC7D88"/>
    <w:rsid w:val="00CD48CD"/>
    <w:rsid w:val="00CD63AC"/>
    <w:rsid w:val="00CD663B"/>
    <w:rsid w:val="00CD7C30"/>
    <w:rsid w:val="00CD7FF5"/>
    <w:rsid w:val="00CE3377"/>
    <w:rsid w:val="00CE473E"/>
    <w:rsid w:val="00CE7784"/>
    <w:rsid w:val="00CF079C"/>
    <w:rsid w:val="00CF3078"/>
    <w:rsid w:val="00CF3A7A"/>
    <w:rsid w:val="00CF3CDB"/>
    <w:rsid w:val="00CF475A"/>
    <w:rsid w:val="00CF475C"/>
    <w:rsid w:val="00CF48BA"/>
    <w:rsid w:val="00CF5707"/>
    <w:rsid w:val="00CF580F"/>
    <w:rsid w:val="00CF62E3"/>
    <w:rsid w:val="00D00D0A"/>
    <w:rsid w:val="00D00F08"/>
    <w:rsid w:val="00D03BE1"/>
    <w:rsid w:val="00D03D89"/>
    <w:rsid w:val="00D045B5"/>
    <w:rsid w:val="00D059E8"/>
    <w:rsid w:val="00D0618C"/>
    <w:rsid w:val="00D0649F"/>
    <w:rsid w:val="00D06D4A"/>
    <w:rsid w:val="00D06D78"/>
    <w:rsid w:val="00D06EEC"/>
    <w:rsid w:val="00D079C4"/>
    <w:rsid w:val="00D11534"/>
    <w:rsid w:val="00D122C1"/>
    <w:rsid w:val="00D124D4"/>
    <w:rsid w:val="00D1255F"/>
    <w:rsid w:val="00D12D24"/>
    <w:rsid w:val="00D161F2"/>
    <w:rsid w:val="00D16A31"/>
    <w:rsid w:val="00D1770D"/>
    <w:rsid w:val="00D20129"/>
    <w:rsid w:val="00D207EF"/>
    <w:rsid w:val="00D225D3"/>
    <w:rsid w:val="00D242BC"/>
    <w:rsid w:val="00D24EEF"/>
    <w:rsid w:val="00D252DA"/>
    <w:rsid w:val="00D2569A"/>
    <w:rsid w:val="00D26BF6"/>
    <w:rsid w:val="00D27259"/>
    <w:rsid w:val="00D31357"/>
    <w:rsid w:val="00D31953"/>
    <w:rsid w:val="00D32B1B"/>
    <w:rsid w:val="00D35B5C"/>
    <w:rsid w:val="00D35ECD"/>
    <w:rsid w:val="00D36E9E"/>
    <w:rsid w:val="00D37937"/>
    <w:rsid w:val="00D43E34"/>
    <w:rsid w:val="00D51E09"/>
    <w:rsid w:val="00D52357"/>
    <w:rsid w:val="00D53040"/>
    <w:rsid w:val="00D535BA"/>
    <w:rsid w:val="00D552A5"/>
    <w:rsid w:val="00D55EFB"/>
    <w:rsid w:val="00D56351"/>
    <w:rsid w:val="00D56CAA"/>
    <w:rsid w:val="00D613B1"/>
    <w:rsid w:val="00D613DF"/>
    <w:rsid w:val="00D63DFD"/>
    <w:rsid w:val="00D64724"/>
    <w:rsid w:val="00D66477"/>
    <w:rsid w:val="00D7159E"/>
    <w:rsid w:val="00D71E26"/>
    <w:rsid w:val="00D75874"/>
    <w:rsid w:val="00D77D88"/>
    <w:rsid w:val="00D8070B"/>
    <w:rsid w:val="00D81FEB"/>
    <w:rsid w:val="00D82734"/>
    <w:rsid w:val="00D8544D"/>
    <w:rsid w:val="00D85FA6"/>
    <w:rsid w:val="00D86748"/>
    <w:rsid w:val="00D86823"/>
    <w:rsid w:val="00D92092"/>
    <w:rsid w:val="00D9217F"/>
    <w:rsid w:val="00D928E8"/>
    <w:rsid w:val="00D93414"/>
    <w:rsid w:val="00D9429C"/>
    <w:rsid w:val="00D947B3"/>
    <w:rsid w:val="00D94917"/>
    <w:rsid w:val="00D959BB"/>
    <w:rsid w:val="00D95F55"/>
    <w:rsid w:val="00D9722F"/>
    <w:rsid w:val="00D974B0"/>
    <w:rsid w:val="00DA1492"/>
    <w:rsid w:val="00DA3CA2"/>
    <w:rsid w:val="00DA43AB"/>
    <w:rsid w:val="00DA4C5F"/>
    <w:rsid w:val="00DA51FB"/>
    <w:rsid w:val="00DA7BD6"/>
    <w:rsid w:val="00DB02DC"/>
    <w:rsid w:val="00DB04D4"/>
    <w:rsid w:val="00DB0EBE"/>
    <w:rsid w:val="00DB1042"/>
    <w:rsid w:val="00DB2817"/>
    <w:rsid w:val="00DB31A3"/>
    <w:rsid w:val="00DB3820"/>
    <w:rsid w:val="00DB4616"/>
    <w:rsid w:val="00DB648A"/>
    <w:rsid w:val="00DB73AB"/>
    <w:rsid w:val="00DC2642"/>
    <w:rsid w:val="00DC29D9"/>
    <w:rsid w:val="00DC2DDD"/>
    <w:rsid w:val="00DC5713"/>
    <w:rsid w:val="00DC611B"/>
    <w:rsid w:val="00DC7289"/>
    <w:rsid w:val="00DD19F9"/>
    <w:rsid w:val="00DD43A0"/>
    <w:rsid w:val="00DD5322"/>
    <w:rsid w:val="00DD5F12"/>
    <w:rsid w:val="00DE0847"/>
    <w:rsid w:val="00DE0E54"/>
    <w:rsid w:val="00DE2067"/>
    <w:rsid w:val="00DE287B"/>
    <w:rsid w:val="00DE2F1C"/>
    <w:rsid w:val="00DE5181"/>
    <w:rsid w:val="00DE6470"/>
    <w:rsid w:val="00DE69E1"/>
    <w:rsid w:val="00DE7C27"/>
    <w:rsid w:val="00DF1056"/>
    <w:rsid w:val="00DF1FF3"/>
    <w:rsid w:val="00DF27C8"/>
    <w:rsid w:val="00DF2804"/>
    <w:rsid w:val="00DF48D2"/>
    <w:rsid w:val="00DF4F95"/>
    <w:rsid w:val="00DF5819"/>
    <w:rsid w:val="00DF6926"/>
    <w:rsid w:val="00DF789F"/>
    <w:rsid w:val="00E019A8"/>
    <w:rsid w:val="00E07E87"/>
    <w:rsid w:val="00E104DC"/>
    <w:rsid w:val="00E12915"/>
    <w:rsid w:val="00E14305"/>
    <w:rsid w:val="00E14D5A"/>
    <w:rsid w:val="00E15C18"/>
    <w:rsid w:val="00E178FA"/>
    <w:rsid w:val="00E215EE"/>
    <w:rsid w:val="00E21B84"/>
    <w:rsid w:val="00E2207E"/>
    <w:rsid w:val="00E22116"/>
    <w:rsid w:val="00E22489"/>
    <w:rsid w:val="00E23EFA"/>
    <w:rsid w:val="00E250E9"/>
    <w:rsid w:val="00E25E29"/>
    <w:rsid w:val="00E2773F"/>
    <w:rsid w:val="00E27F24"/>
    <w:rsid w:val="00E30F62"/>
    <w:rsid w:val="00E3119A"/>
    <w:rsid w:val="00E33F50"/>
    <w:rsid w:val="00E34821"/>
    <w:rsid w:val="00E42378"/>
    <w:rsid w:val="00E42AA4"/>
    <w:rsid w:val="00E42C4D"/>
    <w:rsid w:val="00E4307E"/>
    <w:rsid w:val="00E43B7C"/>
    <w:rsid w:val="00E46299"/>
    <w:rsid w:val="00E46306"/>
    <w:rsid w:val="00E467C0"/>
    <w:rsid w:val="00E47045"/>
    <w:rsid w:val="00E4764B"/>
    <w:rsid w:val="00E50BB7"/>
    <w:rsid w:val="00E50E74"/>
    <w:rsid w:val="00E51CCC"/>
    <w:rsid w:val="00E52A21"/>
    <w:rsid w:val="00E53DC6"/>
    <w:rsid w:val="00E55B00"/>
    <w:rsid w:val="00E55B7D"/>
    <w:rsid w:val="00E5615E"/>
    <w:rsid w:val="00E568E8"/>
    <w:rsid w:val="00E56A07"/>
    <w:rsid w:val="00E57B6E"/>
    <w:rsid w:val="00E601D3"/>
    <w:rsid w:val="00E61143"/>
    <w:rsid w:val="00E618AF"/>
    <w:rsid w:val="00E6197F"/>
    <w:rsid w:val="00E622C0"/>
    <w:rsid w:val="00E6344F"/>
    <w:rsid w:val="00E646DA"/>
    <w:rsid w:val="00E64FD1"/>
    <w:rsid w:val="00E6535C"/>
    <w:rsid w:val="00E71887"/>
    <w:rsid w:val="00E72AD3"/>
    <w:rsid w:val="00E72D2F"/>
    <w:rsid w:val="00E743C0"/>
    <w:rsid w:val="00E757F6"/>
    <w:rsid w:val="00E75880"/>
    <w:rsid w:val="00E76865"/>
    <w:rsid w:val="00E77F11"/>
    <w:rsid w:val="00E85EE5"/>
    <w:rsid w:val="00E8663E"/>
    <w:rsid w:val="00E8796E"/>
    <w:rsid w:val="00E90ADF"/>
    <w:rsid w:val="00E940BA"/>
    <w:rsid w:val="00E94F2A"/>
    <w:rsid w:val="00E950D7"/>
    <w:rsid w:val="00E95129"/>
    <w:rsid w:val="00E95A8B"/>
    <w:rsid w:val="00E95E9A"/>
    <w:rsid w:val="00EA04A7"/>
    <w:rsid w:val="00EA17A2"/>
    <w:rsid w:val="00EA5E83"/>
    <w:rsid w:val="00EA620C"/>
    <w:rsid w:val="00EA62BD"/>
    <w:rsid w:val="00EA64C2"/>
    <w:rsid w:val="00EA6ED1"/>
    <w:rsid w:val="00EA7E27"/>
    <w:rsid w:val="00EB2F67"/>
    <w:rsid w:val="00EC3527"/>
    <w:rsid w:val="00EC5114"/>
    <w:rsid w:val="00EC6928"/>
    <w:rsid w:val="00ED55F2"/>
    <w:rsid w:val="00EE087C"/>
    <w:rsid w:val="00EE4373"/>
    <w:rsid w:val="00EF0D0D"/>
    <w:rsid w:val="00EF16D2"/>
    <w:rsid w:val="00EF67E0"/>
    <w:rsid w:val="00F02E5E"/>
    <w:rsid w:val="00F03794"/>
    <w:rsid w:val="00F046EC"/>
    <w:rsid w:val="00F04E47"/>
    <w:rsid w:val="00F10423"/>
    <w:rsid w:val="00F1086B"/>
    <w:rsid w:val="00F131EA"/>
    <w:rsid w:val="00F13CC6"/>
    <w:rsid w:val="00F16358"/>
    <w:rsid w:val="00F21973"/>
    <w:rsid w:val="00F22708"/>
    <w:rsid w:val="00F24332"/>
    <w:rsid w:val="00F24495"/>
    <w:rsid w:val="00F249CE"/>
    <w:rsid w:val="00F3011F"/>
    <w:rsid w:val="00F30569"/>
    <w:rsid w:val="00F30D8E"/>
    <w:rsid w:val="00F30FC7"/>
    <w:rsid w:val="00F3211F"/>
    <w:rsid w:val="00F32218"/>
    <w:rsid w:val="00F33D64"/>
    <w:rsid w:val="00F351DC"/>
    <w:rsid w:val="00F3534E"/>
    <w:rsid w:val="00F35B0B"/>
    <w:rsid w:val="00F35BFF"/>
    <w:rsid w:val="00F36E4F"/>
    <w:rsid w:val="00F37601"/>
    <w:rsid w:val="00F4191F"/>
    <w:rsid w:val="00F424D3"/>
    <w:rsid w:val="00F43197"/>
    <w:rsid w:val="00F4672D"/>
    <w:rsid w:val="00F46B95"/>
    <w:rsid w:val="00F474C7"/>
    <w:rsid w:val="00F50004"/>
    <w:rsid w:val="00F50AA8"/>
    <w:rsid w:val="00F51604"/>
    <w:rsid w:val="00F535DD"/>
    <w:rsid w:val="00F5444B"/>
    <w:rsid w:val="00F546DF"/>
    <w:rsid w:val="00F56B62"/>
    <w:rsid w:val="00F6086A"/>
    <w:rsid w:val="00F613FB"/>
    <w:rsid w:val="00F61B89"/>
    <w:rsid w:val="00F621AA"/>
    <w:rsid w:val="00F64089"/>
    <w:rsid w:val="00F70975"/>
    <w:rsid w:val="00F70B67"/>
    <w:rsid w:val="00F70E53"/>
    <w:rsid w:val="00F73BBC"/>
    <w:rsid w:val="00F74D47"/>
    <w:rsid w:val="00F74F30"/>
    <w:rsid w:val="00F773DE"/>
    <w:rsid w:val="00F809C1"/>
    <w:rsid w:val="00F80C4B"/>
    <w:rsid w:val="00F82D96"/>
    <w:rsid w:val="00F84255"/>
    <w:rsid w:val="00F86E05"/>
    <w:rsid w:val="00F90E39"/>
    <w:rsid w:val="00F91082"/>
    <w:rsid w:val="00F91D9A"/>
    <w:rsid w:val="00F94505"/>
    <w:rsid w:val="00F949ED"/>
    <w:rsid w:val="00F96394"/>
    <w:rsid w:val="00F96BE1"/>
    <w:rsid w:val="00F96F36"/>
    <w:rsid w:val="00FA00B6"/>
    <w:rsid w:val="00FA098E"/>
    <w:rsid w:val="00FA17A0"/>
    <w:rsid w:val="00FA4DA3"/>
    <w:rsid w:val="00FA7D16"/>
    <w:rsid w:val="00FB1887"/>
    <w:rsid w:val="00FB269F"/>
    <w:rsid w:val="00FB37D5"/>
    <w:rsid w:val="00FB5A0F"/>
    <w:rsid w:val="00FB7435"/>
    <w:rsid w:val="00FC29EB"/>
    <w:rsid w:val="00FC3913"/>
    <w:rsid w:val="00FC4288"/>
    <w:rsid w:val="00FC46FF"/>
    <w:rsid w:val="00FC5E8D"/>
    <w:rsid w:val="00FC6A26"/>
    <w:rsid w:val="00FD0E7C"/>
    <w:rsid w:val="00FD2D3D"/>
    <w:rsid w:val="00FD4AA4"/>
    <w:rsid w:val="00FD5C12"/>
    <w:rsid w:val="00FD625E"/>
    <w:rsid w:val="00FE2F8A"/>
    <w:rsid w:val="00FE3A7C"/>
    <w:rsid w:val="00FE5C13"/>
    <w:rsid w:val="00FE623C"/>
    <w:rsid w:val="00FE7819"/>
    <w:rsid w:val="00FE783D"/>
    <w:rsid w:val="00FF16E2"/>
    <w:rsid w:val="00FF21C1"/>
    <w:rsid w:val="00FF5890"/>
    <w:rsid w:val="00FF6D74"/>
    <w:rsid w:val="00FF7D0C"/>
    <w:rsid w:val="00FF7D3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bidi="hi-I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4:docId w14:val="609361C1"/>
  <w15:docId w15:val="{9F0042B7-85D9-44FF-AB25-96E6D162F1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Mangal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63C26"/>
    <w:pPr>
      <w:spacing w:after="200" w:line="276" w:lineRule="auto"/>
    </w:pPr>
    <w:rPr>
      <w:sz w:val="22"/>
      <w:szCs w:val="22"/>
    </w:rPr>
  </w:style>
  <w:style w:type="paragraph" w:styleId="Heading3">
    <w:name w:val="heading 3"/>
    <w:basedOn w:val="Normal"/>
    <w:link w:val="Heading3Char"/>
    <w:uiPriority w:val="9"/>
    <w:qFormat/>
    <w:rsid w:val="00A047B5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B4506D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i/>
      <w:iCs/>
      <w:color w:val="365F9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B4506D"/>
    <w:pPr>
      <w:keepNext/>
      <w:keepLines/>
      <w:spacing w:before="40" w:after="0"/>
      <w:outlineLvl w:val="4"/>
    </w:pPr>
    <w:rPr>
      <w:rFonts w:asciiTheme="majorHAnsi" w:eastAsiaTheme="majorEastAsia" w:hAnsiTheme="majorHAnsi" w:cstheme="majorBidi"/>
      <w:color w:val="365F91" w:themeColor="accent1" w:themeShade="BF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uiPriority w:val="99"/>
    <w:unhideWhenUsed/>
    <w:rsid w:val="00DA1492"/>
    <w:rPr>
      <w:color w:val="0000FF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6934F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rsid w:val="006934F3"/>
    <w:rPr>
      <w:rFonts w:ascii="Tahoma" w:hAnsi="Tahoma" w:cs="Tahoma"/>
      <w:sz w:val="16"/>
      <w:szCs w:val="16"/>
    </w:rPr>
  </w:style>
  <w:style w:type="paragraph" w:styleId="Revision">
    <w:name w:val="Revision"/>
    <w:hidden/>
    <w:uiPriority w:val="99"/>
    <w:semiHidden/>
    <w:rsid w:val="00FE3A7C"/>
    <w:rPr>
      <w:sz w:val="22"/>
      <w:szCs w:val="22"/>
    </w:rPr>
  </w:style>
  <w:style w:type="paragraph" w:styleId="Header">
    <w:name w:val="header"/>
    <w:basedOn w:val="Normal"/>
    <w:link w:val="HeaderChar"/>
    <w:uiPriority w:val="99"/>
    <w:unhideWhenUsed/>
    <w:rsid w:val="00AA7E4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AA7E48"/>
  </w:style>
  <w:style w:type="paragraph" w:styleId="Footer">
    <w:name w:val="footer"/>
    <w:basedOn w:val="Normal"/>
    <w:link w:val="FooterChar"/>
    <w:uiPriority w:val="99"/>
    <w:unhideWhenUsed/>
    <w:rsid w:val="00AA7E4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AA7E48"/>
  </w:style>
  <w:style w:type="paragraph" w:styleId="BodyText">
    <w:name w:val="Body Text"/>
    <w:basedOn w:val="Normal"/>
    <w:link w:val="BodyTextChar"/>
    <w:rsid w:val="001B7359"/>
    <w:pPr>
      <w:tabs>
        <w:tab w:val="left" w:pos="5040"/>
        <w:tab w:val="left" w:pos="6840"/>
      </w:tabs>
      <w:spacing w:after="0" w:line="240" w:lineRule="auto"/>
    </w:pPr>
    <w:rPr>
      <w:rFonts w:ascii="Arial" w:eastAsia="Times New Roman" w:hAnsi="Arial" w:cs="Times New Roman"/>
      <w:b/>
      <w:bCs/>
      <w:sz w:val="20"/>
      <w:szCs w:val="24"/>
    </w:rPr>
  </w:style>
  <w:style w:type="character" w:customStyle="1" w:styleId="BodyTextChar">
    <w:name w:val="Body Text Char"/>
    <w:link w:val="BodyText"/>
    <w:rsid w:val="001B7359"/>
    <w:rPr>
      <w:rFonts w:ascii="Arial" w:eastAsia="Times New Roman" w:hAnsi="Arial" w:cs="Times New Roman"/>
      <w:b/>
      <w:bCs/>
      <w:sz w:val="20"/>
      <w:szCs w:val="24"/>
    </w:rPr>
  </w:style>
  <w:style w:type="paragraph" w:styleId="HTMLPreformatted">
    <w:name w:val="HTML Preformatted"/>
    <w:basedOn w:val="Normal"/>
    <w:link w:val="HTMLPreformattedChar"/>
    <w:uiPriority w:val="99"/>
    <w:rsid w:val="001B735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4"/>
      <w:szCs w:val="24"/>
    </w:rPr>
  </w:style>
  <w:style w:type="character" w:customStyle="1" w:styleId="HTMLPreformattedChar">
    <w:name w:val="HTML Preformatted Char"/>
    <w:link w:val="HTMLPreformatted"/>
    <w:uiPriority w:val="99"/>
    <w:rsid w:val="001B7359"/>
    <w:rPr>
      <w:rFonts w:ascii="Courier New" w:eastAsia="Times New Roman" w:hAnsi="Courier New" w:cs="Courier New"/>
      <w:sz w:val="24"/>
      <w:szCs w:val="24"/>
    </w:rPr>
  </w:style>
  <w:style w:type="paragraph" w:styleId="PlainText">
    <w:name w:val="Plain Text"/>
    <w:basedOn w:val="Normal"/>
    <w:link w:val="PlainTextChar"/>
    <w:uiPriority w:val="99"/>
    <w:semiHidden/>
    <w:unhideWhenUsed/>
    <w:rsid w:val="001B7359"/>
    <w:pPr>
      <w:spacing w:after="0" w:line="240" w:lineRule="auto"/>
    </w:pPr>
    <w:rPr>
      <w:rFonts w:ascii="Consolas" w:hAnsi="Consolas" w:cs="Times New Roman"/>
      <w:sz w:val="21"/>
      <w:szCs w:val="21"/>
      <w:lang w:val="en-IN"/>
    </w:rPr>
  </w:style>
  <w:style w:type="character" w:customStyle="1" w:styleId="PlainTextChar">
    <w:name w:val="Plain Text Char"/>
    <w:link w:val="PlainText"/>
    <w:uiPriority w:val="99"/>
    <w:semiHidden/>
    <w:rsid w:val="001B7359"/>
    <w:rPr>
      <w:rFonts w:ascii="Consolas" w:eastAsia="Calibri" w:hAnsi="Consolas" w:cs="Times New Roman"/>
      <w:sz w:val="21"/>
      <w:szCs w:val="21"/>
      <w:lang w:val="en-IN"/>
    </w:rPr>
  </w:style>
  <w:style w:type="paragraph" w:styleId="ListParagraph">
    <w:name w:val="List Paragraph"/>
    <w:basedOn w:val="Normal"/>
    <w:uiPriority w:val="1"/>
    <w:qFormat/>
    <w:rsid w:val="006321C1"/>
    <w:pPr>
      <w:ind w:left="720"/>
      <w:contextualSpacing/>
    </w:pPr>
  </w:style>
  <w:style w:type="character" w:customStyle="1" w:styleId="shorttext">
    <w:name w:val="short_text"/>
    <w:basedOn w:val="DefaultParagraphFont"/>
    <w:rsid w:val="005A01D2"/>
  </w:style>
  <w:style w:type="paragraph" w:customStyle="1" w:styleId="Default">
    <w:name w:val="Default"/>
    <w:rsid w:val="00857287"/>
    <w:pPr>
      <w:autoSpaceDE w:val="0"/>
      <w:autoSpaceDN w:val="0"/>
      <w:adjustRightInd w:val="0"/>
    </w:pPr>
    <w:rPr>
      <w:rFonts w:eastAsiaTheme="minorEastAsia" w:cs="Calibri"/>
      <w:color w:val="000000"/>
      <w:sz w:val="24"/>
      <w:szCs w:val="24"/>
      <w:lang w:bidi="hi-IN"/>
    </w:rPr>
  </w:style>
  <w:style w:type="paragraph" w:styleId="NoSpacing">
    <w:name w:val="No Spacing"/>
    <w:uiPriority w:val="1"/>
    <w:qFormat/>
    <w:rsid w:val="006F4CB8"/>
    <w:rPr>
      <w:rFonts w:asciiTheme="minorHAnsi" w:eastAsiaTheme="minorHAnsi" w:hAnsiTheme="minorHAnsi"/>
      <w:sz w:val="22"/>
      <w:lang w:bidi="hi-IN"/>
    </w:rPr>
  </w:style>
  <w:style w:type="character" w:customStyle="1" w:styleId="apple-converted-space">
    <w:name w:val="apple-converted-space"/>
    <w:basedOn w:val="DefaultParagraphFont"/>
    <w:rsid w:val="00C25D3A"/>
  </w:style>
  <w:style w:type="character" w:customStyle="1" w:styleId="il">
    <w:name w:val="il"/>
    <w:basedOn w:val="DefaultParagraphFont"/>
    <w:rsid w:val="00C25D3A"/>
  </w:style>
  <w:style w:type="table" w:styleId="TableGrid">
    <w:name w:val="Table Grid"/>
    <w:basedOn w:val="TableNormal"/>
    <w:uiPriority w:val="39"/>
    <w:rsid w:val="00C25D3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m-7591069432245565065gmail-default">
    <w:name w:val="m_-7591069432245565065gmail-default"/>
    <w:basedOn w:val="Normal"/>
    <w:rsid w:val="003C69A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NormalWeb">
    <w:name w:val="Normal (Web)"/>
    <w:basedOn w:val="Normal"/>
    <w:uiPriority w:val="99"/>
    <w:unhideWhenUsed/>
    <w:rsid w:val="00B96FF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Heading3Char">
    <w:name w:val="Heading 3 Char"/>
    <w:basedOn w:val="DefaultParagraphFont"/>
    <w:link w:val="Heading3"/>
    <w:uiPriority w:val="9"/>
    <w:rsid w:val="00A047B5"/>
    <w:rPr>
      <w:rFonts w:ascii="Times New Roman" w:eastAsia="Times New Roman" w:hAnsi="Times New Roman" w:cs="Times New Roman"/>
      <w:b/>
      <w:bCs/>
      <w:sz w:val="27"/>
      <w:szCs w:val="27"/>
    </w:rPr>
  </w:style>
  <w:style w:type="paragraph" w:customStyle="1" w:styleId="m-2808707159414367521gmail-msolistparagraph">
    <w:name w:val="m_-2808707159414367521gmail-msolistparagraph"/>
    <w:basedOn w:val="Normal"/>
    <w:rsid w:val="000D78B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bidi="hi-IN"/>
    </w:rPr>
  </w:style>
  <w:style w:type="character" w:customStyle="1" w:styleId="m8316768596459789187gmail-m7060928423676551419gmail-il">
    <w:name w:val="m_8316768596459789187gmail-m7060928423676551419gmail-il"/>
    <w:rsid w:val="00E95129"/>
  </w:style>
  <w:style w:type="paragraph" w:customStyle="1" w:styleId="m-3243054684920218744gmail-msolistparagraph">
    <w:name w:val="m_-3243054684920218744gmail-msolistparagraph"/>
    <w:basedOn w:val="Normal"/>
    <w:rsid w:val="00F2433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n-IN" w:eastAsia="en-IN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B4506D"/>
    <w:rPr>
      <w:rFonts w:asciiTheme="majorHAnsi" w:eastAsiaTheme="majorEastAsia" w:hAnsiTheme="majorHAnsi" w:cstheme="majorBidi"/>
      <w:i/>
      <w:iCs/>
      <w:color w:val="365F91" w:themeColor="accent1" w:themeShade="BF"/>
      <w:sz w:val="22"/>
      <w:szCs w:val="22"/>
    </w:rPr>
  </w:style>
  <w:style w:type="character" w:customStyle="1" w:styleId="Heading5Char">
    <w:name w:val="Heading 5 Char"/>
    <w:basedOn w:val="DefaultParagraphFont"/>
    <w:link w:val="Heading5"/>
    <w:uiPriority w:val="9"/>
    <w:rsid w:val="00B4506D"/>
    <w:rPr>
      <w:rFonts w:asciiTheme="majorHAnsi" w:eastAsiaTheme="majorEastAsia" w:hAnsiTheme="majorHAnsi" w:cstheme="majorBidi"/>
      <w:color w:val="365F91" w:themeColor="accent1" w:themeShade="BF"/>
      <w:sz w:val="22"/>
      <w:szCs w:val="22"/>
    </w:rPr>
  </w:style>
  <w:style w:type="paragraph" w:customStyle="1" w:styleId="v1v1efile-note-para">
    <w:name w:val="v1v1efile-note-para"/>
    <w:basedOn w:val="Normal"/>
    <w:uiPriority w:val="99"/>
    <w:rsid w:val="005872E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n-IN" w:eastAsia="en-IN" w:bidi="hi-IN"/>
    </w:rPr>
  </w:style>
  <w:style w:type="paragraph" w:customStyle="1" w:styleId="TableParagraph">
    <w:name w:val="Table Paragraph"/>
    <w:basedOn w:val="Normal"/>
    <w:uiPriority w:val="1"/>
    <w:qFormat/>
    <w:rsid w:val="005357C6"/>
    <w:pPr>
      <w:widowControl w:val="0"/>
      <w:autoSpaceDE w:val="0"/>
      <w:autoSpaceDN w:val="0"/>
      <w:spacing w:after="0" w:line="240" w:lineRule="auto"/>
    </w:pPr>
    <w:rPr>
      <w:rFonts w:ascii="Cambria" w:eastAsia="Cambria" w:hAnsi="Cambria" w:cs="Cambri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4594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7424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525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2788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68956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045944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40466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9146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897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61625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50185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106176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47791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88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081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6118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96996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905717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423005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3191205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4263194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0758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151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348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553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594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390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96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297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893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1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562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603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626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404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548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834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9831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01544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971913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14112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958757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93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251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330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6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31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404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8513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0043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453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335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521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7892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546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1318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347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394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8270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699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71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4795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786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346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615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736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90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3490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6315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9436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031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568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3341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9699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498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243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58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736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467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3758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682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54909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35845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58063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637179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916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27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1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footer2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pn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hyperlink" Target="http://www.iitbhilai.ac.in" TargetMode="External"/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Dr.PremPal\Desktop\IITH%20Letterhead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563B291-8169-4FE1-B95D-DA38005460F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IITH Letterhead</Template>
  <TotalTime>350</TotalTime>
  <Pages>4</Pages>
  <Words>267</Words>
  <Characters>1523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Dr.PremPal</dc:creator>
  <cp:keywords/>
  <dc:description/>
  <cp:lastModifiedBy>Dr Vijay</cp:lastModifiedBy>
  <cp:revision>448</cp:revision>
  <cp:lastPrinted>2025-03-25T07:46:00Z</cp:lastPrinted>
  <dcterms:created xsi:type="dcterms:W3CDTF">2024-08-16T09:23:00Z</dcterms:created>
  <dcterms:modified xsi:type="dcterms:W3CDTF">2025-04-22T13:54:00Z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4bf98b137b0b54b70dbf3b9f35ce562e45cd6e5319f4561856ef30fed903f921</vt:lpwstr>
  </property>
</Properties>
</file>